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F125FF" w14:textId="0851E56B" w:rsidR="0035468B" w:rsidRPr="000D0234" w:rsidRDefault="0035468B" w:rsidP="00934131">
      <w:pPr>
        <w:pStyle w:val="Nagwek1"/>
        <w:numPr>
          <w:ilvl w:val="0"/>
          <w:numId w:val="0"/>
        </w:numPr>
      </w:pPr>
      <w:r w:rsidRPr="000D0234">
        <w:t xml:space="preserve">ZAŁĄCZNIK 1 </w:t>
      </w:r>
      <w:r w:rsidR="000D28E8">
        <w:t xml:space="preserve">– </w:t>
      </w:r>
      <w:r w:rsidRPr="000D0234">
        <w:t xml:space="preserve">OŚWIADCZENIE </w:t>
      </w:r>
      <w:r w:rsidR="00C63E5C">
        <w:t xml:space="preserve">AGENTA FIRMY INWESTYCYJNEJ </w:t>
      </w:r>
      <w:r w:rsidRPr="000D0234">
        <w:t xml:space="preserve">O WPISIE DO </w:t>
      </w:r>
      <w:r w:rsidR="00C63E5C">
        <w:t>WŁAŚCIWEGO REJESTRU</w:t>
      </w:r>
      <w:r w:rsidRPr="000D0234">
        <w:t xml:space="preserve"> (na podstawie art. 81 ust. 1 pkt </w:t>
      </w:r>
      <w:r w:rsidR="00C63E5C">
        <w:t>2</w:t>
      </w:r>
      <w:r w:rsidRPr="000D0234">
        <w:t xml:space="preserve"> lit. </w:t>
      </w:r>
      <w:r w:rsidR="00C63E5C">
        <w:t>c</w:t>
      </w:r>
      <w:r w:rsidRPr="000D0234">
        <w:t xml:space="preserve"> Ustawy)</w:t>
      </w:r>
    </w:p>
    <w:tbl>
      <w:tblPr>
        <w:tblStyle w:val="Tabela2"/>
        <w:tblW w:w="0" w:type="auto"/>
        <w:tblBorders>
          <w:top w:val="single" w:sz="18" w:space="0" w:color="001A72" w:themeColor="accent1"/>
        </w:tblBorders>
        <w:tblLook w:val="04A0" w:firstRow="1" w:lastRow="0" w:firstColumn="1" w:lastColumn="0" w:noHBand="0" w:noVBand="1"/>
      </w:tblPr>
      <w:tblGrid>
        <w:gridCol w:w="2552"/>
        <w:gridCol w:w="7076"/>
      </w:tblGrid>
      <w:tr w:rsidR="000D0234" w:rsidRPr="000D0234" w14:paraId="191ADD20" w14:textId="77777777" w:rsidTr="00BC61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55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68FF4ACE" w14:textId="4CD9F855" w:rsidR="000D0234" w:rsidRPr="000D0234" w:rsidRDefault="0022177E" w:rsidP="00001215">
            <w:pPr>
              <w:pStyle w:val="Zawartotabeli"/>
            </w:pPr>
            <w:r>
              <w:t xml:space="preserve">Oświadczam, iż spółka, która działa pod firmą </w:t>
            </w:r>
            <w:r w:rsidR="00001215">
              <w:t>(</w:t>
            </w:r>
            <w:r>
              <w:t>nazwa podmiotu)</w:t>
            </w:r>
          </w:p>
        </w:tc>
        <w:tc>
          <w:tcPr>
            <w:tcW w:w="707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tl2br w:val="none" w:sz="0" w:space="0" w:color="auto"/>
              <w:tr2bl w:val="none" w:sz="0" w:space="0" w:color="auto"/>
            </w:tcBorders>
          </w:tcPr>
          <w:p w14:paraId="24E5A5EB" w14:textId="1F51C384" w:rsidR="000D0234" w:rsidRPr="000D0234" w:rsidRDefault="002F1E8B" w:rsidP="00BC615A">
            <w:pPr>
              <w:pStyle w:val="Zawartotabeli"/>
              <w:jc w:val="left"/>
              <w:rPr>
                <w:b w:val="0"/>
              </w:rPr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bookmarkStart w:id="0" w:name="_GoBack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bookmarkEnd w:id="0"/>
            <w:r>
              <w:fldChar w:fldCharType="end"/>
            </w:r>
          </w:p>
        </w:tc>
      </w:tr>
      <w:tr w:rsidR="000D0234" w:rsidRPr="000D0234" w14:paraId="67616249" w14:textId="77777777" w:rsidTr="00BC615A">
        <w:tc>
          <w:tcPr>
            <w:tcW w:w="2552" w:type="dxa"/>
          </w:tcPr>
          <w:p w14:paraId="36A1C34E" w14:textId="1531B814" w:rsidR="000D0234" w:rsidRPr="000D0234" w:rsidRDefault="00A74B89" w:rsidP="000D0234">
            <w:pPr>
              <w:pStyle w:val="Zawartotabeli"/>
              <w:rPr>
                <w:b/>
              </w:rPr>
            </w:pPr>
            <w:r>
              <w:rPr>
                <w:b/>
              </w:rPr>
              <w:t>z</w:t>
            </w:r>
            <w:r w:rsidR="0022177E">
              <w:rPr>
                <w:b/>
              </w:rPr>
              <w:t xml:space="preserve"> siedzibą w</w:t>
            </w:r>
          </w:p>
        </w:tc>
        <w:tc>
          <w:tcPr>
            <w:tcW w:w="7076" w:type="dxa"/>
          </w:tcPr>
          <w:p w14:paraId="76CE6764" w14:textId="5369AD0A" w:rsidR="000D0234" w:rsidRPr="000D0234" w:rsidRDefault="002F1E8B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D0234" w:rsidRPr="000D0234" w14:paraId="3076FCF4" w14:textId="77777777" w:rsidTr="00BC615A">
        <w:tc>
          <w:tcPr>
            <w:tcW w:w="2552" w:type="dxa"/>
          </w:tcPr>
          <w:p w14:paraId="1E046735" w14:textId="7FDA667D" w:rsidR="000D0234" w:rsidRPr="000D0234" w:rsidRDefault="00A74B89" w:rsidP="00A74B89">
            <w:pPr>
              <w:pStyle w:val="Zawartotabeli"/>
              <w:rPr>
                <w:b/>
              </w:rPr>
            </w:pPr>
            <w:r>
              <w:rPr>
                <w:b/>
              </w:rPr>
              <w:t>j</w:t>
            </w:r>
            <w:r w:rsidR="0022177E">
              <w:rPr>
                <w:b/>
              </w:rPr>
              <w:t>est wpisana w rejestrze (nazwa rejestru / pod numerem / prowadzonego przez)</w:t>
            </w:r>
          </w:p>
        </w:tc>
        <w:tc>
          <w:tcPr>
            <w:tcW w:w="7076" w:type="dxa"/>
          </w:tcPr>
          <w:p w14:paraId="29F82A2E" w14:textId="26347E05" w:rsidR="000D0234" w:rsidRPr="000D0234" w:rsidRDefault="002F1E8B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0D0234" w:rsidRPr="000D0234" w14:paraId="32D65C9F" w14:textId="77777777" w:rsidTr="00BC615A">
        <w:tc>
          <w:tcPr>
            <w:tcW w:w="2552" w:type="dxa"/>
          </w:tcPr>
          <w:p w14:paraId="5FD2F91A" w14:textId="0CAFF527" w:rsidR="000D0234" w:rsidRPr="000D0234" w:rsidRDefault="0022177E" w:rsidP="000D0234">
            <w:pPr>
              <w:pStyle w:val="Zawartotabeli"/>
              <w:rPr>
                <w:b/>
              </w:rPr>
            </w:pPr>
            <w:r>
              <w:rPr>
                <w:b/>
              </w:rPr>
              <w:t>Data wpisu do rejestru</w:t>
            </w:r>
          </w:p>
        </w:tc>
        <w:tc>
          <w:tcPr>
            <w:tcW w:w="7076" w:type="dxa"/>
          </w:tcPr>
          <w:p w14:paraId="3BAB39D4" w14:textId="2FCD9C44" w:rsidR="000D0234" w:rsidRPr="000D0234" w:rsidRDefault="00CB7C43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1419237931"/>
                <w:placeholder>
                  <w:docPart w:val="BD6A7D0BAA4C494CBA0F881E818CDC49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2F1E8B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D0234" w:rsidRPr="000D0234" w14:paraId="1C25FAB5" w14:textId="77777777" w:rsidTr="00BC615A">
        <w:tc>
          <w:tcPr>
            <w:tcW w:w="2552" w:type="dxa"/>
          </w:tcPr>
          <w:p w14:paraId="556E4FAA" w14:textId="352BA638" w:rsidR="000D0234" w:rsidRPr="000D0234" w:rsidRDefault="00A74B89" w:rsidP="00A74B89">
            <w:pPr>
              <w:pStyle w:val="Zawartotabeli"/>
              <w:rPr>
                <w:b/>
              </w:rPr>
            </w:pPr>
            <w:r>
              <w:rPr>
                <w:b/>
              </w:rPr>
              <w:t>Przedmiot</w:t>
            </w:r>
            <w:r w:rsidR="000D0234" w:rsidRPr="000D0234">
              <w:rPr>
                <w:b/>
              </w:rPr>
              <w:t xml:space="preserve"> dzia</w:t>
            </w:r>
            <w:r w:rsidR="00934131">
              <w:rPr>
                <w:b/>
              </w:rPr>
              <w:t>łalnoś</w:t>
            </w:r>
            <w:r>
              <w:rPr>
                <w:b/>
              </w:rPr>
              <w:t>ci przedsiębiorcy</w:t>
            </w:r>
            <w:r w:rsidR="00934131">
              <w:rPr>
                <w:b/>
              </w:rPr>
              <w:t xml:space="preserve"> (kody PKD)*</w:t>
            </w:r>
          </w:p>
        </w:tc>
        <w:tc>
          <w:tcPr>
            <w:tcW w:w="7076" w:type="dxa"/>
          </w:tcPr>
          <w:p w14:paraId="03F2FECF" w14:textId="3E5A2A3A" w:rsidR="000D0234" w:rsidRPr="000D0234" w:rsidRDefault="002F1E8B" w:rsidP="00BC615A">
            <w:pPr>
              <w:pStyle w:val="Zawartotabeli"/>
              <w:jc w:val="lef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format w:val="Pierwsza wielka litera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14:paraId="04C0DA14" w14:textId="292E90EF" w:rsidR="00934131" w:rsidRPr="00F077E0" w:rsidRDefault="00934131" w:rsidP="00934131">
      <w:pPr>
        <w:pStyle w:val="Stopka"/>
        <w:rPr>
          <w:lang w:eastAsia="pl-PL"/>
        </w:rPr>
      </w:pPr>
      <w:r w:rsidRPr="00F077E0">
        <w:rPr>
          <w:lang w:eastAsia="pl-PL"/>
        </w:rPr>
        <w:t>*</w:t>
      </w:r>
      <w:r>
        <w:rPr>
          <w:lang w:eastAsia="pl-PL"/>
        </w:rPr>
        <w:t>)</w:t>
      </w:r>
      <w:r w:rsidRPr="00F077E0">
        <w:rPr>
          <w:lang w:eastAsia="pl-PL"/>
        </w:rPr>
        <w:t xml:space="preserve"> Prawidłowa klasyfikacja działalności agentów firm inwestycyjnych według Polskiej Klasyfikacji Działalności (PKD) to – sekcja K, dział 66, podklasa 66.19.Z „Pozostała działalność wspomagająca usługi finansowe, z wyłączeniem ubezpieczeń i funduszów emerytalnych”.  </w:t>
      </w:r>
    </w:p>
    <w:p w14:paraId="30C27321" w14:textId="77777777" w:rsidR="0035468B" w:rsidRPr="00450884" w:rsidRDefault="0035468B" w:rsidP="0035468B"/>
    <w:p w14:paraId="2EC78BEF" w14:textId="723F6AAC" w:rsidR="0035468B" w:rsidRDefault="0035468B" w:rsidP="0035468B">
      <w:r w:rsidRPr="00450884">
        <w:t xml:space="preserve">Jestem świadomy/świadoma odpowiedzialności karnej za złożenie fałszywego oświadczenia. </w:t>
      </w:r>
    </w:p>
    <w:p w14:paraId="05EC4086" w14:textId="77777777" w:rsidR="004E3B04" w:rsidRPr="00450884" w:rsidRDefault="004E3B04" w:rsidP="0035468B"/>
    <w:p w14:paraId="047DA6FA" w14:textId="3C9C6530" w:rsidR="00001215" w:rsidRDefault="00001215" w:rsidP="00001215">
      <w:pPr>
        <w:rPr>
          <w:rStyle w:val="Wyrnienieintensywne"/>
        </w:rPr>
      </w:pPr>
      <w:r w:rsidRPr="00E322E1">
        <w:rPr>
          <w:rStyle w:val="Wyrnienieintensywne"/>
        </w:rPr>
        <w:t xml:space="preserve">PODPIS </w:t>
      </w:r>
      <w:r w:rsidR="00A91CD1">
        <w:rPr>
          <w:rStyle w:val="Wyrnienieintensywne"/>
        </w:rPr>
        <w:t>AGENTA FIRMY INWESTYCYJNEJ</w:t>
      </w:r>
      <w:r w:rsidRPr="00E322E1">
        <w:rPr>
          <w:rStyle w:val="Wyrnienieintensywne"/>
        </w:rPr>
        <w:t xml:space="preserve"> (osoby uprawnione do reprezentacji </w:t>
      </w:r>
      <w:r w:rsidR="00A91CD1">
        <w:rPr>
          <w:rStyle w:val="Wyrnienieintensywne"/>
        </w:rPr>
        <w:t>podmiotu</w:t>
      </w:r>
      <w:r w:rsidRPr="00E322E1">
        <w:rPr>
          <w:rStyle w:val="Wyrnienieintensywne"/>
        </w:rPr>
        <w:t>)</w:t>
      </w:r>
    </w:p>
    <w:tbl>
      <w:tblPr>
        <w:tblStyle w:val="Tabela1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01215" w:rsidRPr="00E322E1" w14:paraId="19AD5CCF" w14:textId="77777777" w:rsidTr="00D462A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407" w:type="dxa"/>
          </w:tcPr>
          <w:p w14:paraId="637B64D0" w14:textId="77777777" w:rsidR="00001215" w:rsidRPr="00E322E1" w:rsidRDefault="00001215" w:rsidP="00D462AD">
            <w:pPr>
              <w:pStyle w:val="Zawartotabeli"/>
            </w:pPr>
            <w:r w:rsidRPr="00E322E1">
              <w:t>Imię i nazwisko</w:t>
            </w:r>
          </w:p>
        </w:tc>
        <w:tc>
          <w:tcPr>
            <w:tcW w:w="2407" w:type="dxa"/>
          </w:tcPr>
          <w:p w14:paraId="0FD76EE9" w14:textId="77777777" w:rsidR="00001215" w:rsidRPr="00E322E1" w:rsidRDefault="00001215" w:rsidP="00D462AD">
            <w:pPr>
              <w:pStyle w:val="Zawartotabeli"/>
            </w:pPr>
            <w:r>
              <w:t>Funkcja / Stanowisko</w:t>
            </w:r>
          </w:p>
        </w:tc>
        <w:tc>
          <w:tcPr>
            <w:tcW w:w="2407" w:type="dxa"/>
          </w:tcPr>
          <w:p w14:paraId="56C690F9" w14:textId="77777777" w:rsidR="00001215" w:rsidRPr="00E322E1" w:rsidRDefault="00001215" w:rsidP="00D462AD">
            <w:pPr>
              <w:pStyle w:val="Zawartotabeli"/>
            </w:pPr>
            <w:r w:rsidRPr="00E322E1">
              <w:t>Własnoręczny czytelny podpis bądź elektroniczny podpis kwalifikowany</w:t>
            </w:r>
          </w:p>
        </w:tc>
        <w:tc>
          <w:tcPr>
            <w:tcW w:w="2407" w:type="dxa"/>
          </w:tcPr>
          <w:p w14:paraId="1AB4805E" w14:textId="77777777" w:rsidR="00001215" w:rsidRPr="00E322E1" w:rsidRDefault="00001215" w:rsidP="00D462AD">
            <w:pPr>
              <w:pStyle w:val="Zawartotabeli"/>
            </w:pPr>
            <w:r>
              <w:t>Data</w:t>
            </w:r>
          </w:p>
        </w:tc>
      </w:tr>
      <w:tr w:rsidR="00001215" w:rsidRPr="00E322E1" w14:paraId="75DD862D" w14:textId="77777777" w:rsidTr="00BC615A">
        <w:trPr>
          <w:trHeight w:val="397"/>
        </w:trPr>
        <w:tc>
          <w:tcPr>
            <w:tcW w:w="2407" w:type="dxa"/>
          </w:tcPr>
          <w:p w14:paraId="2ACE2FB1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3085F82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344DFA2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44428C8" w14:textId="77777777" w:rsidR="00001215" w:rsidRPr="00E322E1" w:rsidRDefault="00CB7C43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-916399151"/>
                <w:placeholder>
                  <w:docPart w:val="364B5D99E6D748E79E364EFE3634E7B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3C861DCB" w14:textId="77777777" w:rsidTr="00BC615A">
        <w:trPr>
          <w:trHeight w:val="397"/>
        </w:trPr>
        <w:tc>
          <w:tcPr>
            <w:tcW w:w="2407" w:type="dxa"/>
          </w:tcPr>
          <w:p w14:paraId="4E716090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E9243A9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7C3A91F1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6DFDCBF3" w14:textId="77777777" w:rsidR="00001215" w:rsidRPr="00E322E1" w:rsidRDefault="00CB7C43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1274977487"/>
                <w:placeholder>
                  <w:docPart w:val="B8DBC064A50C45BE904E6326ECB5DB1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4317F110" w14:textId="77777777" w:rsidTr="00BC615A">
        <w:trPr>
          <w:trHeight w:val="397"/>
        </w:trPr>
        <w:tc>
          <w:tcPr>
            <w:tcW w:w="2407" w:type="dxa"/>
          </w:tcPr>
          <w:p w14:paraId="0031B99C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0EAA4661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355AAD44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72B5CA1F" w14:textId="77777777" w:rsidR="00001215" w:rsidRDefault="00CB7C43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5264369"/>
                <w:placeholder>
                  <w:docPart w:val="5F9E857216A44599A8416DEAAB566CE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5A881D25" w14:textId="77777777" w:rsidTr="00BC615A">
        <w:trPr>
          <w:trHeight w:val="397"/>
        </w:trPr>
        <w:tc>
          <w:tcPr>
            <w:tcW w:w="2407" w:type="dxa"/>
          </w:tcPr>
          <w:p w14:paraId="0887B893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59C096FF" w14:textId="77777777" w:rsidR="00001215" w:rsidRPr="00323523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4C6DAC4C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2677BC86" w14:textId="77777777" w:rsidR="00001215" w:rsidRDefault="00CB7C43" w:rsidP="00BC615A">
            <w:pPr>
              <w:pStyle w:val="Zawartotabeli"/>
              <w:jc w:val="left"/>
              <w:rPr>
                <w:lang w:eastAsia="pl-PL"/>
              </w:rPr>
            </w:pPr>
            <w:sdt>
              <w:sdtPr>
                <w:rPr>
                  <w:lang w:eastAsia="pl-PL"/>
                </w:rPr>
                <w:id w:val="-1945679488"/>
                <w:placeholder>
                  <w:docPart w:val="5195E0CDCC5F4FE9A8ECCCCC127D0B97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  <w:tr w:rsidR="00001215" w:rsidRPr="00E322E1" w14:paraId="67435AE2" w14:textId="77777777" w:rsidTr="00BC615A">
        <w:trPr>
          <w:trHeight w:val="397"/>
        </w:trPr>
        <w:tc>
          <w:tcPr>
            <w:tcW w:w="2407" w:type="dxa"/>
          </w:tcPr>
          <w:p w14:paraId="32D304AF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64678B28" w14:textId="77777777" w:rsidR="00001215" w:rsidRPr="00E322E1" w:rsidRDefault="00001215" w:rsidP="00BC615A">
            <w:pPr>
              <w:pStyle w:val="Zawartotabeli"/>
              <w:jc w:val="left"/>
            </w:pPr>
            <w:r w:rsidRPr="00323523">
              <w:fldChar w:fldCharType="begin">
                <w:ffData>
                  <w:name w:val=""/>
                  <w:enabled/>
                  <w:calcOnExit w:val="0"/>
                  <w:textInput>
                    <w:format w:val="Jak Nazwy Własne"/>
                  </w:textInput>
                </w:ffData>
              </w:fldChar>
            </w:r>
            <w:r w:rsidRPr="00323523">
              <w:instrText xml:space="preserve"> FORMTEXT </w:instrText>
            </w:r>
            <w:r w:rsidRPr="00323523">
              <w:fldChar w:fldCharType="separate"/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t> </w:t>
            </w:r>
            <w:r w:rsidRPr="00323523">
              <w:fldChar w:fldCharType="end"/>
            </w:r>
          </w:p>
        </w:tc>
        <w:tc>
          <w:tcPr>
            <w:tcW w:w="2407" w:type="dxa"/>
          </w:tcPr>
          <w:p w14:paraId="735278B6" w14:textId="77777777" w:rsidR="00001215" w:rsidRPr="00E322E1" w:rsidRDefault="00001215" w:rsidP="00BC615A">
            <w:pPr>
              <w:pStyle w:val="Zawartotabeli"/>
              <w:jc w:val="left"/>
            </w:pPr>
          </w:p>
        </w:tc>
        <w:tc>
          <w:tcPr>
            <w:tcW w:w="2407" w:type="dxa"/>
          </w:tcPr>
          <w:p w14:paraId="3DEDCFA2" w14:textId="77777777" w:rsidR="00001215" w:rsidRPr="00E322E1" w:rsidRDefault="00CB7C43" w:rsidP="00BC615A">
            <w:pPr>
              <w:pStyle w:val="Zawartotabeli"/>
              <w:jc w:val="left"/>
            </w:pPr>
            <w:sdt>
              <w:sdtPr>
                <w:rPr>
                  <w:lang w:eastAsia="pl-PL"/>
                </w:rPr>
                <w:id w:val="224574046"/>
                <w:placeholder>
                  <w:docPart w:val="E302CEA149B741CBA8964AA8088720FE"/>
                </w:placeholder>
                <w:showingPlcHdr/>
                <w:date>
                  <w:dateFormat w:val="dd.MM.yyyy"/>
                  <w:lid w:val="pl-PL"/>
                  <w:storeMappedDataAs w:val="dateTime"/>
                  <w:calendar w:val="gregorian"/>
                </w:date>
              </w:sdtPr>
              <w:sdtEndPr/>
              <w:sdtContent>
                <w:r w:rsidR="00001215" w:rsidRPr="006A2AF0">
                  <w:rPr>
                    <w:rStyle w:val="Tekstzastpczy"/>
                    <w:b/>
                  </w:rPr>
                  <w:t>Kliknij, aby wprowadzić datę</w:t>
                </w:r>
              </w:sdtContent>
            </w:sdt>
          </w:p>
        </w:tc>
      </w:tr>
    </w:tbl>
    <w:p w14:paraId="795961A0" w14:textId="77777777" w:rsidR="0035468B" w:rsidRDefault="0035468B" w:rsidP="0035468B">
      <w:pPr>
        <w:rPr>
          <w:lang w:eastAsia="pl-PL"/>
        </w:rPr>
      </w:pPr>
    </w:p>
    <w:p w14:paraId="75032D49" w14:textId="77777777" w:rsidR="0035468B" w:rsidRDefault="0035468B" w:rsidP="0035468B">
      <w:pPr>
        <w:rPr>
          <w:lang w:eastAsia="pl-PL"/>
        </w:rPr>
      </w:pPr>
    </w:p>
    <w:p w14:paraId="15ED3498" w14:textId="2739B6E0" w:rsidR="00A74B89" w:rsidRDefault="00A74B89">
      <w:pPr>
        <w:spacing w:after="160" w:line="259" w:lineRule="auto"/>
        <w:jc w:val="left"/>
        <w:rPr>
          <w:lang w:eastAsia="pl-PL"/>
        </w:rPr>
      </w:pPr>
    </w:p>
    <w:sectPr w:rsidR="00A74B89" w:rsidSect="00062C4A">
      <w:type w:val="continuous"/>
      <w:pgSz w:w="11906" w:h="16838"/>
      <w:pgMar w:top="1418" w:right="1134" w:bottom="1418" w:left="1134" w:header="709" w:footer="709" w:gutter="0"/>
      <w:cols w:space="567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C53368" w14:textId="77777777" w:rsidR="00CB7C43" w:rsidRDefault="00CB7C43" w:rsidP="00FE4F4E">
      <w:pPr>
        <w:spacing w:after="0" w:line="240" w:lineRule="auto"/>
      </w:pPr>
      <w:r>
        <w:separator/>
      </w:r>
    </w:p>
  </w:endnote>
  <w:endnote w:type="continuationSeparator" w:id="0">
    <w:p w14:paraId="3B54CD94" w14:textId="77777777" w:rsidR="00CB7C43" w:rsidRDefault="00CB7C43" w:rsidP="00FE4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A165D8" w14:textId="77777777" w:rsidR="00CB7C43" w:rsidRDefault="00CB7C43" w:rsidP="00FE4F4E">
      <w:pPr>
        <w:spacing w:after="0" w:line="240" w:lineRule="auto"/>
      </w:pPr>
      <w:r>
        <w:separator/>
      </w:r>
    </w:p>
  </w:footnote>
  <w:footnote w:type="continuationSeparator" w:id="0">
    <w:p w14:paraId="13131FED" w14:textId="77777777" w:rsidR="00CB7C43" w:rsidRDefault="00CB7C43" w:rsidP="00FE4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3664C"/>
    <w:multiLevelType w:val="hybridMultilevel"/>
    <w:tmpl w:val="78AE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A4544"/>
    <w:multiLevelType w:val="hybridMultilevel"/>
    <w:tmpl w:val="F3A46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2E4B2E"/>
    <w:multiLevelType w:val="hybridMultilevel"/>
    <w:tmpl w:val="630E7A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A1721"/>
    <w:multiLevelType w:val="hybridMultilevel"/>
    <w:tmpl w:val="06A66B80"/>
    <w:lvl w:ilvl="0" w:tplc="9C4A3B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D4E6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4D6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162513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4AA7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5E263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1B4DE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C6F5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A345D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11055FB"/>
    <w:multiLevelType w:val="hybridMultilevel"/>
    <w:tmpl w:val="F420F136"/>
    <w:lvl w:ilvl="0" w:tplc="FA7AB83A">
      <w:numFmt w:val="bullet"/>
      <w:lvlText w:val=""/>
      <w:lvlJc w:val="left"/>
      <w:pPr>
        <w:ind w:left="720" w:hanging="360"/>
      </w:pPr>
      <w:rPr>
        <w:rFonts w:ascii="Wingdings" w:hAnsi="Wingdings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C0DD0"/>
    <w:multiLevelType w:val="hybridMultilevel"/>
    <w:tmpl w:val="AB764164"/>
    <w:lvl w:ilvl="0" w:tplc="0696F9B6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F3316B"/>
    <w:multiLevelType w:val="hybridMultilevel"/>
    <w:tmpl w:val="8E04D976"/>
    <w:lvl w:ilvl="0" w:tplc="3E4698CE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52089"/>
    <w:multiLevelType w:val="hybridMultilevel"/>
    <w:tmpl w:val="DE20F3F6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1C211EF"/>
    <w:multiLevelType w:val="hybridMultilevel"/>
    <w:tmpl w:val="7EAAE51A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B2708CF"/>
    <w:multiLevelType w:val="hybridMultilevel"/>
    <w:tmpl w:val="603C5410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EFA3848"/>
    <w:multiLevelType w:val="hybridMultilevel"/>
    <w:tmpl w:val="F73425B8"/>
    <w:lvl w:ilvl="0" w:tplc="D022402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FF4C1D"/>
    <w:multiLevelType w:val="multilevel"/>
    <w:tmpl w:val="4DECE4D6"/>
    <w:lvl w:ilvl="0">
      <w:start w:val="8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5894784C"/>
    <w:multiLevelType w:val="hybridMultilevel"/>
    <w:tmpl w:val="B6E27B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2056E8"/>
    <w:multiLevelType w:val="hybridMultilevel"/>
    <w:tmpl w:val="9E106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C756DB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466F7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143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609913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3FA3D3C"/>
    <w:multiLevelType w:val="hybridMultilevel"/>
    <w:tmpl w:val="AD2AB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5316073"/>
    <w:multiLevelType w:val="hybridMultilevel"/>
    <w:tmpl w:val="DB8AD5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F19BC"/>
    <w:multiLevelType w:val="hybridMultilevel"/>
    <w:tmpl w:val="FA74BCEE"/>
    <w:lvl w:ilvl="0" w:tplc="74569D08">
      <w:start w:val="1"/>
      <w:numFmt w:val="bullet"/>
      <w:pStyle w:val="Akapitzlis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B916A93"/>
    <w:multiLevelType w:val="multilevel"/>
    <w:tmpl w:val="EB5233D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6C3158C0"/>
    <w:multiLevelType w:val="hybridMultilevel"/>
    <w:tmpl w:val="82661F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D8422F2"/>
    <w:multiLevelType w:val="hybridMultilevel"/>
    <w:tmpl w:val="43F69F1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41F88"/>
    <w:multiLevelType w:val="hybridMultilevel"/>
    <w:tmpl w:val="375E9E4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0912F9C"/>
    <w:multiLevelType w:val="hybridMultilevel"/>
    <w:tmpl w:val="47B2097E"/>
    <w:lvl w:ilvl="0" w:tplc="248459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7FE0FD4"/>
    <w:multiLevelType w:val="hybridMultilevel"/>
    <w:tmpl w:val="E8D24F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CB3878"/>
    <w:multiLevelType w:val="hybridMultilevel"/>
    <w:tmpl w:val="712E654C"/>
    <w:lvl w:ilvl="0" w:tplc="7B92FA58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DF614CC"/>
    <w:multiLevelType w:val="hybridMultilevel"/>
    <w:tmpl w:val="57028188"/>
    <w:lvl w:ilvl="0" w:tplc="0415000F">
      <w:start w:val="1"/>
      <w:numFmt w:val="decimal"/>
      <w:lvlText w:val="%1.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5"/>
  </w:num>
  <w:num w:numId="3">
    <w:abstractNumId w:val="3"/>
  </w:num>
  <w:num w:numId="4">
    <w:abstractNumId w:val="19"/>
  </w:num>
  <w:num w:numId="5">
    <w:abstractNumId w:val="1"/>
  </w:num>
  <w:num w:numId="6">
    <w:abstractNumId w:val="24"/>
  </w:num>
  <w:num w:numId="7">
    <w:abstractNumId w:val="13"/>
  </w:num>
  <w:num w:numId="8">
    <w:abstractNumId w:val="18"/>
  </w:num>
  <w:num w:numId="9">
    <w:abstractNumId w:val="2"/>
  </w:num>
  <w:num w:numId="10">
    <w:abstractNumId w:val="23"/>
  </w:num>
  <w:num w:numId="11">
    <w:abstractNumId w:val="21"/>
  </w:num>
  <w:num w:numId="12">
    <w:abstractNumId w:val="15"/>
  </w:num>
  <w:num w:numId="13">
    <w:abstractNumId w:val="6"/>
  </w:num>
  <w:num w:numId="14">
    <w:abstractNumId w:val="7"/>
  </w:num>
  <w:num w:numId="15">
    <w:abstractNumId w:val="9"/>
  </w:num>
  <w:num w:numId="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</w:num>
  <w:num w:numId="22">
    <w:abstractNumId w:val="4"/>
  </w:num>
  <w:num w:numId="23">
    <w:abstractNumId w:val="11"/>
  </w:num>
  <w:num w:numId="24">
    <w:abstractNumId w:val="19"/>
    <w:lvlOverride w:ilvl="0">
      <w:startOverride w:val="1"/>
    </w:lvlOverride>
  </w:num>
  <w:num w:numId="25">
    <w:abstractNumId w:val="8"/>
  </w:num>
  <w:num w:numId="26">
    <w:abstractNumId w:val="0"/>
  </w:num>
  <w:num w:numId="27">
    <w:abstractNumId w:val="19"/>
    <w:lvlOverride w:ilvl="0">
      <w:startOverride w:val="1"/>
    </w:lvlOverride>
  </w:num>
  <w:num w:numId="28">
    <w:abstractNumId w:val="14"/>
  </w:num>
  <w:num w:numId="29">
    <w:abstractNumId w:val="16"/>
  </w:num>
  <w:num w:numId="30">
    <w:abstractNumId w:val="12"/>
  </w:num>
  <w:num w:numId="31">
    <w:abstractNumId w:val="25"/>
  </w:num>
  <w:num w:numId="32">
    <w:abstractNumId w:val="14"/>
    <w:lvlOverride w:ilvl="0">
      <w:startOverride w:val="1"/>
    </w:lvlOverride>
  </w:num>
  <w:num w:numId="33">
    <w:abstractNumId w:val="14"/>
    <w:lvlOverride w:ilvl="0">
      <w:startOverride w:val="5"/>
    </w:lvlOverride>
  </w:num>
  <w:num w:numId="34">
    <w:abstractNumId w:val="26"/>
  </w:num>
  <w:num w:numId="3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ocumentProtection w:edit="forms" w:enforcement="1" w:cryptProviderType="rsaAES" w:cryptAlgorithmClass="hash" w:cryptAlgorithmType="typeAny" w:cryptAlgorithmSid="14" w:cryptSpinCount="100000" w:hash="BiXbeIg9pTdEZU2TsLIA9ycW5pxb5W5L21lVV/aHcTiysLiD0Le15i/z2ICLcxlF/ioQf1DhFk0CrSDYZqbEmg==" w:salt="USTXeho6btrtkvxTbMMkEQ==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468B"/>
    <w:rsid w:val="00001215"/>
    <w:rsid w:val="000251A2"/>
    <w:rsid w:val="000322ED"/>
    <w:rsid w:val="00054FC3"/>
    <w:rsid w:val="00062C4A"/>
    <w:rsid w:val="00095647"/>
    <w:rsid w:val="000B4496"/>
    <w:rsid w:val="000C52E7"/>
    <w:rsid w:val="000C5E64"/>
    <w:rsid w:val="000D0234"/>
    <w:rsid w:val="000D28E8"/>
    <w:rsid w:val="00107197"/>
    <w:rsid w:val="00127B28"/>
    <w:rsid w:val="00137BE0"/>
    <w:rsid w:val="00143616"/>
    <w:rsid w:val="001453C2"/>
    <w:rsid w:val="001548BD"/>
    <w:rsid w:val="001558EC"/>
    <w:rsid w:val="001914E9"/>
    <w:rsid w:val="001933BA"/>
    <w:rsid w:val="001B1315"/>
    <w:rsid w:val="001E0B75"/>
    <w:rsid w:val="001E5812"/>
    <w:rsid w:val="00200431"/>
    <w:rsid w:val="00213225"/>
    <w:rsid w:val="0022177E"/>
    <w:rsid w:val="0023400A"/>
    <w:rsid w:val="00250002"/>
    <w:rsid w:val="00253E52"/>
    <w:rsid w:val="00254D86"/>
    <w:rsid w:val="0026526A"/>
    <w:rsid w:val="00272C10"/>
    <w:rsid w:val="0027429B"/>
    <w:rsid w:val="002774B4"/>
    <w:rsid w:val="002961A0"/>
    <w:rsid w:val="002C0DE3"/>
    <w:rsid w:val="002C678E"/>
    <w:rsid w:val="002D7AA2"/>
    <w:rsid w:val="002E0678"/>
    <w:rsid w:val="002F1E8B"/>
    <w:rsid w:val="002F229D"/>
    <w:rsid w:val="002F79F3"/>
    <w:rsid w:val="002F7A53"/>
    <w:rsid w:val="003142EC"/>
    <w:rsid w:val="003326F1"/>
    <w:rsid w:val="00336BCF"/>
    <w:rsid w:val="003503C9"/>
    <w:rsid w:val="0035468B"/>
    <w:rsid w:val="003610B2"/>
    <w:rsid w:val="00390082"/>
    <w:rsid w:val="00395EA4"/>
    <w:rsid w:val="003B0C9C"/>
    <w:rsid w:val="003B1304"/>
    <w:rsid w:val="003B3FFA"/>
    <w:rsid w:val="003B5EEB"/>
    <w:rsid w:val="003C7EE8"/>
    <w:rsid w:val="003D6A14"/>
    <w:rsid w:val="003E20C0"/>
    <w:rsid w:val="003F0AFE"/>
    <w:rsid w:val="00402BC0"/>
    <w:rsid w:val="0040693D"/>
    <w:rsid w:val="00440660"/>
    <w:rsid w:val="00456ABF"/>
    <w:rsid w:val="00471295"/>
    <w:rsid w:val="00471458"/>
    <w:rsid w:val="0047710F"/>
    <w:rsid w:val="00486C80"/>
    <w:rsid w:val="00486F2D"/>
    <w:rsid w:val="004956B5"/>
    <w:rsid w:val="004A0E89"/>
    <w:rsid w:val="004B4CF4"/>
    <w:rsid w:val="004C0F80"/>
    <w:rsid w:val="004C7EE2"/>
    <w:rsid w:val="004D0615"/>
    <w:rsid w:val="004E358E"/>
    <w:rsid w:val="004E3B04"/>
    <w:rsid w:val="004F0E1A"/>
    <w:rsid w:val="004F2FDD"/>
    <w:rsid w:val="004F6226"/>
    <w:rsid w:val="00502685"/>
    <w:rsid w:val="00505FA3"/>
    <w:rsid w:val="0051129B"/>
    <w:rsid w:val="00515C02"/>
    <w:rsid w:val="005230C9"/>
    <w:rsid w:val="00531818"/>
    <w:rsid w:val="00532ED9"/>
    <w:rsid w:val="00545F65"/>
    <w:rsid w:val="005605B3"/>
    <w:rsid w:val="00566B6C"/>
    <w:rsid w:val="00573058"/>
    <w:rsid w:val="005B53CF"/>
    <w:rsid w:val="005E78BB"/>
    <w:rsid w:val="005F320F"/>
    <w:rsid w:val="005F39D8"/>
    <w:rsid w:val="006046C3"/>
    <w:rsid w:val="006330CA"/>
    <w:rsid w:val="00636379"/>
    <w:rsid w:val="00640B62"/>
    <w:rsid w:val="0064642F"/>
    <w:rsid w:val="00647FA7"/>
    <w:rsid w:val="0065542D"/>
    <w:rsid w:val="0067489C"/>
    <w:rsid w:val="00682BA8"/>
    <w:rsid w:val="00685612"/>
    <w:rsid w:val="0069038D"/>
    <w:rsid w:val="00692F69"/>
    <w:rsid w:val="006A245A"/>
    <w:rsid w:val="006A7910"/>
    <w:rsid w:val="006B3C23"/>
    <w:rsid w:val="006B5DBF"/>
    <w:rsid w:val="006C54B3"/>
    <w:rsid w:val="006D2BB3"/>
    <w:rsid w:val="006D33C3"/>
    <w:rsid w:val="006E7EF7"/>
    <w:rsid w:val="006F595C"/>
    <w:rsid w:val="00722042"/>
    <w:rsid w:val="007406D4"/>
    <w:rsid w:val="00771299"/>
    <w:rsid w:val="00773076"/>
    <w:rsid w:val="00783CAB"/>
    <w:rsid w:val="0078446B"/>
    <w:rsid w:val="00790800"/>
    <w:rsid w:val="00792C03"/>
    <w:rsid w:val="007C69B8"/>
    <w:rsid w:val="007E7E42"/>
    <w:rsid w:val="007F4941"/>
    <w:rsid w:val="00820DC0"/>
    <w:rsid w:val="00824EF4"/>
    <w:rsid w:val="008266A9"/>
    <w:rsid w:val="00832F90"/>
    <w:rsid w:val="0083398F"/>
    <w:rsid w:val="00841632"/>
    <w:rsid w:val="008436FA"/>
    <w:rsid w:val="008556B2"/>
    <w:rsid w:val="00856A9A"/>
    <w:rsid w:val="008602FD"/>
    <w:rsid w:val="00883AA1"/>
    <w:rsid w:val="008904F3"/>
    <w:rsid w:val="008B3A97"/>
    <w:rsid w:val="008C0FA9"/>
    <w:rsid w:val="00902621"/>
    <w:rsid w:val="00907CF2"/>
    <w:rsid w:val="00911AE3"/>
    <w:rsid w:val="00912A04"/>
    <w:rsid w:val="00920461"/>
    <w:rsid w:val="00934131"/>
    <w:rsid w:val="009402C8"/>
    <w:rsid w:val="009416DE"/>
    <w:rsid w:val="00960C16"/>
    <w:rsid w:val="00973F7C"/>
    <w:rsid w:val="00973F97"/>
    <w:rsid w:val="009807B6"/>
    <w:rsid w:val="009B299A"/>
    <w:rsid w:val="009D31C6"/>
    <w:rsid w:val="00A13297"/>
    <w:rsid w:val="00A2265E"/>
    <w:rsid w:val="00A22E81"/>
    <w:rsid w:val="00A623BE"/>
    <w:rsid w:val="00A74B89"/>
    <w:rsid w:val="00A85F60"/>
    <w:rsid w:val="00A91CD1"/>
    <w:rsid w:val="00AA6972"/>
    <w:rsid w:val="00AB4EFD"/>
    <w:rsid w:val="00AD74D9"/>
    <w:rsid w:val="00AE25F9"/>
    <w:rsid w:val="00B20214"/>
    <w:rsid w:val="00B4455C"/>
    <w:rsid w:val="00B55E70"/>
    <w:rsid w:val="00B71D0D"/>
    <w:rsid w:val="00BA574A"/>
    <w:rsid w:val="00BB456B"/>
    <w:rsid w:val="00BB5A03"/>
    <w:rsid w:val="00BB7EB4"/>
    <w:rsid w:val="00BC615A"/>
    <w:rsid w:val="00BE404C"/>
    <w:rsid w:val="00BF0325"/>
    <w:rsid w:val="00C04515"/>
    <w:rsid w:val="00C0705D"/>
    <w:rsid w:val="00C11223"/>
    <w:rsid w:val="00C1254E"/>
    <w:rsid w:val="00C12CB6"/>
    <w:rsid w:val="00C32215"/>
    <w:rsid w:val="00C61D89"/>
    <w:rsid w:val="00C63E5C"/>
    <w:rsid w:val="00C6421A"/>
    <w:rsid w:val="00C6550C"/>
    <w:rsid w:val="00C81A80"/>
    <w:rsid w:val="00CB2968"/>
    <w:rsid w:val="00CB7C43"/>
    <w:rsid w:val="00CC229D"/>
    <w:rsid w:val="00CC3AFB"/>
    <w:rsid w:val="00CC6058"/>
    <w:rsid w:val="00CC7533"/>
    <w:rsid w:val="00CC7F48"/>
    <w:rsid w:val="00CD00BE"/>
    <w:rsid w:val="00CF37E7"/>
    <w:rsid w:val="00D049E2"/>
    <w:rsid w:val="00D0548D"/>
    <w:rsid w:val="00D10E9B"/>
    <w:rsid w:val="00D12FAC"/>
    <w:rsid w:val="00D14AD6"/>
    <w:rsid w:val="00D160E5"/>
    <w:rsid w:val="00D27151"/>
    <w:rsid w:val="00D462AD"/>
    <w:rsid w:val="00D72B7A"/>
    <w:rsid w:val="00D83E05"/>
    <w:rsid w:val="00D92DF8"/>
    <w:rsid w:val="00D97C22"/>
    <w:rsid w:val="00DA7961"/>
    <w:rsid w:val="00DB2A39"/>
    <w:rsid w:val="00DB58C8"/>
    <w:rsid w:val="00DC535A"/>
    <w:rsid w:val="00DD0912"/>
    <w:rsid w:val="00DE5437"/>
    <w:rsid w:val="00DF531C"/>
    <w:rsid w:val="00E1222D"/>
    <w:rsid w:val="00E322E1"/>
    <w:rsid w:val="00E3331B"/>
    <w:rsid w:val="00E379AC"/>
    <w:rsid w:val="00E54DE2"/>
    <w:rsid w:val="00E637B6"/>
    <w:rsid w:val="00E644B4"/>
    <w:rsid w:val="00EB2085"/>
    <w:rsid w:val="00ED6412"/>
    <w:rsid w:val="00EE1AA2"/>
    <w:rsid w:val="00EF5A1B"/>
    <w:rsid w:val="00F20E89"/>
    <w:rsid w:val="00F35CED"/>
    <w:rsid w:val="00F417D6"/>
    <w:rsid w:val="00F50CBC"/>
    <w:rsid w:val="00F63BC9"/>
    <w:rsid w:val="00F66F05"/>
    <w:rsid w:val="00F72AEA"/>
    <w:rsid w:val="00F96A9F"/>
    <w:rsid w:val="00FA08F9"/>
    <w:rsid w:val="00FA2989"/>
    <w:rsid w:val="00FA48B4"/>
    <w:rsid w:val="00FB5382"/>
    <w:rsid w:val="00FC2A43"/>
    <w:rsid w:val="00FE0B10"/>
    <w:rsid w:val="00FE4067"/>
    <w:rsid w:val="00FE4F4E"/>
    <w:rsid w:val="00FF4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6B0008E"/>
  <w15:chartTrackingRefBased/>
  <w15:docId w15:val="{9CF069D1-CFB0-4986-8EF3-88245A86B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5468B"/>
    <w:pPr>
      <w:spacing w:after="120" w:line="276" w:lineRule="auto"/>
      <w:jc w:val="both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8436FA"/>
    <w:pPr>
      <w:keepNext/>
      <w:keepLines/>
      <w:numPr>
        <w:numId w:val="28"/>
      </w:numPr>
      <w:pBdr>
        <w:bottom w:val="single" w:sz="24" w:space="1" w:color="001A72" w:themeColor="accent1"/>
      </w:pBdr>
      <w:spacing w:before="240" w:after="240"/>
      <w:outlineLvl w:val="0"/>
    </w:pPr>
    <w:rPr>
      <w:rFonts w:eastAsiaTheme="majorEastAsia" w:cstheme="majorBidi"/>
      <w:b/>
      <w:color w:val="001A72" w:themeColor="accent1"/>
      <w:sz w:val="24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36FA"/>
    <w:pPr>
      <w:keepNext/>
      <w:keepLines/>
      <w:numPr>
        <w:ilvl w:val="1"/>
        <w:numId w:val="28"/>
      </w:numPr>
      <w:spacing w:before="120"/>
      <w:outlineLvl w:val="1"/>
    </w:pPr>
    <w:rPr>
      <w:rFonts w:eastAsiaTheme="majorEastAsia" w:cstheme="majorBidi"/>
      <w:b/>
      <w:color w:val="001A72" w:themeColor="accent1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9B299A"/>
    <w:pPr>
      <w:keepNext/>
      <w:keepLines/>
      <w:numPr>
        <w:ilvl w:val="2"/>
        <w:numId w:val="28"/>
      </w:numPr>
      <w:spacing w:before="40"/>
      <w:ind w:left="720"/>
      <w:outlineLvl w:val="2"/>
    </w:pPr>
    <w:rPr>
      <w:rFonts w:eastAsiaTheme="majorEastAsia" w:cstheme="majorBidi"/>
      <w:color w:val="001A72" w:themeColor="accent1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50002"/>
    <w:pPr>
      <w:keepNext/>
      <w:keepLines/>
      <w:numPr>
        <w:ilvl w:val="3"/>
        <w:numId w:val="28"/>
      </w:numPr>
      <w:spacing w:before="40" w:after="0"/>
      <w:outlineLvl w:val="3"/>
    </w:pPr>
    <w:rPr>
      <w:rFonts w:asciiTheme="majorHAnsi" w:eastAsiaTheme="majorEastAsia" w:hAnsiTheme="majorHAnsi" w:cstheme="majorBidi"/>
      <w:iCs/>
      <w:color w:val="00135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B299A"/>
    <w:pPr>
      <w:keepNext/>
      <w:keepLines/>
      <w:numPr>
        <w:ilvl w:val="4"/>
        <w:numId w:val="28"/>
      </w:numPr>
      <w:spacing w:before="40" w:after="0"/>
      <w:outlineLvl w:val="4"/>
    </w:pPr>
    <w:rPr>
      <w:rFonts w:asciiTheme="majorHAnsi" w:eastAsiaTheme="majorEastAsia" w:hAnsiTheme="majorHAnsi" w:cstheme="majorBidi"/>
      <w:color w:val="00135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B299A"/>
    <w:pPr>
      <w:keepNext/>
      <w:keepLines/>
      <w:numPr>
        <w:ilvl w:val="5"/>
        <w:numId w:val="28"/>
      </w:numPr>
      <w:spacing w:before="40" w:after="0"/>
      <w:outlineLvl w:val="5"/>
    </w:pPr>
    <w:rPr>
      <w:rFonts w:asciiTheme="majorHAnsi" w:eastAsiaTheme="majorEastAsia" w:hAnsiTheme="majorHAnsi" w:cstheme="majorBidi"/>
      <w:color w:val="000C3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B299A"/>
    <w:pPr>
      <w:keepNext/>
      <w:keepLines/>
      <w:numPr>
        <w:ilvl w:val="6"/>
        <w:numId w:val="28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B299A"/>
    <w:pPr>
      <w:keepNext/>
      <w:keepLines/>
      <w:numPr>
        <w:ilvl w:val="7"/>
        <w:numId w:val="28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B299A"/>
    <w:pPr>
      <w:keepNext/>
      <w:keepLines/>
      <w:numPr>
        <w:ilvl w:val="8"/>
        <w:numId w:val="28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E4F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E4F4E"/>
  </w:style>
  <w:style w:type="paragraph" w:styleId="Stopka">
    <w:name w:val="footer"/>
    <w:basedOn w:val="Normalny"/>
    <w:link w:val="StopkaZnak"/>
    <w:uiPriority w:val="99"/>
    <w:unhideWhenUsed/>
    <w:rsid w:val="00F35CED"/>
    <w:pPr>
      <w:tabs>
        <w:tab w:val="center" w:pos="4536"/>
        <w:tab w:val="right" w:pos="9072"/>
      </w:tabs>
      <w:spacing w:after="0" w:line="240" w:lineRule="auto"/>
    </w:pPr>
    <w:rPr>
      <w:sz w:val="16"/>
    </w:rPr>
  </w:style>
  <w:style w:type="character" w:customStyle="1" w:styleId="StopkaZnak">
    <w:name w:val="Stopka Znak"/>
    <w:basedOn w:val="Domylnaczcionkaakapitu"/>
    <w:link w:val="Stopka"/>
    <w:uiPriority w:val="99"/>
    <w:rsid w:val="00F35CED"/>
    <w:rPr>
      <w:sz w:val="16"/>
    </w:rPr>
  </w:style>
  <w:style w:type="paragraph" w:styleId="Akapitzlist">
    <w:name w:val="List Paragraph"/>
    <w:basedOn w:val="Normalny"/>
    <w:uiPriority w:val="34"/>
    <w:qFormat/>
    <w:rsid w:val="001B1315"/>
    <w:pPr>
      <w:numPr>
        <w:numId w:val="8"/>
      </w:numPr>
      <w:tabs>
        <w:tab w:val="left" w:pos="567"/>
      </w:tabs>
      <w:ind w:left="567" w:hanging="567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8436FA"/>
    <w:rPr>
      <w:rFonts w:eastAsiaTheme="majorEastAsia" w:cstheme="majorBidi"/>
      <w:b/>
      <w:color w:val="001A72" w:themeColor="accent1"/>
      <w:sz w:val="24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8436FA"/>
    <w:rPr>
      <w:rFonts w:eastAsiaTheme="majorEastAsia" w:cstheme="majorBidi"/>
      <w:b/>
      <w:color w:val="001A72" w:themeColor="accent1"/>
      <w:szCs w:val="26"/>
    </w:rPr>
  </w:style>
  <w:style w:type="paragraph" w:styleId="Tytu">
    <w:name w:val="Title"/>
    <w:basedOn w:val="Normalny"/>
    <w:next w:val="Normalny"/>
    <w:link w:val="TytuZnak"/>
    <w:uiPriority w:val="10"/>
    <w:qFormat/>
    <w:rsid w:val="001B1315"/>
    <w:pPr>
      <w:spacing w:before="120"/>
      <w:contextualSpacing/>
      <w:jc w:val="left"/>
    </w:pPr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B1315"/>
    <w:rPr>
      <w:rFonts w:eastAsiaTheme="majorEastAsia" w:cstheme="majorBidi"/>
      <w:b/>
      <w:color w:val="001A72" w:themeColor="accent1"/>
      <w:spacing w:val="-10"/>
      <w:kern w:val="28"/>
      <w:sz w:val="32"/>
      <w:szCs w:val="56"/>
    </w:rPr>
  </w:style>
  <w:style w:type="paragraph" w:styleId="Legenda">
    <w:name w:val="caption"/>
    <w:basedOn w:val="Normalny"/>
    <w:next w:val="Normalny"/>
    <w:uiPriority w:val="35"/>
    <w:unhideWhenUsed/>
    <w:qFormat/>
    <w:rsid w:val="00250002"/>
    <w:pPr>
      <w:spacing w:before="120"/>
      <w:contextualSpacing/>
    </w:pPr>
    <w:rPr>
      <w:b/>
      <w:iCs/>
      <w:color w:val="000000" w:themeColor="text1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9B299A"/>
    <w:rPr>
      <w:rFonts w:eastAsiaTheme="majorEastAsia" w:cstheme="majorBidi"/>
      <w:color w:val="001A72" w:themeColor="accent1"/>
      <w:szCs w:val="24"/>
    </w:rPr>
  </w:style>
  <w:style w:type="table" w:styleId="Tabela-Siatka">
    <w:name w:val="Table Grid"/>
    <w:basedOn w:val="Standardowy"/>
    <w:uiPriority w:val="39"/>
    <w:rsid w:val="00D83E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3C7EE8"/>
    <w:pPr>
      <w:spacing w:after="0" w:line="240" w:lineRule="auto"/>
      <w:jc w:val="both"/>
    </w:pPr>
  </w:style>
  <w:style w:type="character" w:customStyle="1" w:styleId="BezodstpwZnak">
    <w:name w:val="Bez odstępów Znak"/>
    <w:basedOn w:val="Domylnaczcionkaakapitu"/>
    <w:link w:val="Bezodstpw"/>
    <w:uiPriority w:val="1"/>
    <w:rsid w:val="003C7EE8"/>
  </w:style>
  <w:style w:type="paragraph" w:styleId="NormalnyWeb">
    <w:name w:val="Normal (Web)"/>
    <w:basedOn w:val="Normalny"/>
    <w:uiPriority w:val="99"/>
    <w:semiHidden/>
    <w:unhideWhenUsed/>
    <w:rsid w:val="00E54DE2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amkanamarginesie">
    <w:name w:val="Ramka na marginesie"/>
    <w:basedOn w:val="Normalny"/>
    <w:qFormat/>
    <w:rsid w:val="00250002"/>
    <w:pPr>
      <w:jc w:val="left"/>
    </w:pPr>
    <w:rPr>
      <w:b/>
      <w:color w:val="001A72" w:themeColor="accent1"/>
    </w:rPr>
  </w:style>
  <w:style w:type="table" w:customStyle="1" w:styleId="Tabela1">
    <w:name w:val="Tabela 1"/>
    <w:basedOn w:val="Standardowy"/>
    <w:uiPriority w:val="99"/>
    <w:rsid w:val="00250002"/>
    <w:pPr>
      <w:spacing w:after="0" w:line="240" w:lineRule="auto"/>
    </w:pPr>
    <w:rPr>
      <w:color w:val="000000" w:themeColor="text1"/>
    </w:rPr>
    <w:tblPr>
      <w:tblBorders>
        <w:top w:val="single" w:sz="4" w:space="0" w:color="001A72" w:themeColor="accent1"/>
        <w:bottom w:val="single" w:sz="18" w:space="0" w:color="001A72" w:themeColor="accent1"/>
        <w:insideH w:val="single" w:sz="4" w:space="0" w:color="001A72" w:themeColor="accent1"/>
        <w:insideV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single" w:sz="8" w:space="0" w:color="001A72" w:themeColor="accent1"/>
        </w:tcBorders>
      </w:tcPr>
    </w:tblStylePr>
  </w:style>
  <w:style w:type="table" w:customStyle="1" w:styleId="Tabela2">
    <w:name w:val="Tabela 2"/>
    <w:basedOn w:val="Standardowy"/>
    <w:uiPriority w:val="99"/>
    <w:rsid w:val="00250002"/>
    <w:pPr>
      <w:spacing w:after="0" w:line="240" w:lineRule="auto"/>
      <w:jc w:val="center"/>
    </w:pPr>
    <w:rPr>
      <w:color w:val="000000" w:themeColor="text1"/>
    </w:rPr>
    <w:tblPr>
      <w:tblBorders>
        <w:bottom w:val="single" w:sz="18" w:space="0" w:color="001A72" w:themeColor="accent1"/>
        <w:insideH w:val="single" w:sz="4" w:space="0" w:color="001A72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shd w:val="clear" w:color="auto" w:fill="auto"/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  <w:sz w:val="22"/>
      </w:rPr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18" w:space="0" w:color="001A72" w:themeColor="accent1"/>
          <w:left w:val="nil"/>
          <w:bottom w:val="single" w:sz="18" w:space="0" w:color="001A72" w:themeColor="accen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Nagwekspisutreci">
    <w:name w:val="TOC Heading"/>
    <w:basedOn w:val="Nagwek1"/>
    <w:next w:val="Normalny"/>
    <w:uiPriority w:val="39"/>
    <w:unhideWhenUsed/>
    <w:qFormat/>
    <w:rsid w:val="009B299A"/>
    <w:pPr>
      <w:numPr>
        <w:numId w:val="0"/>
      </w:numPr>
      <w:pBdr>
        <w:bottom w:val="none" w:sz="0" w:space="0" w:color="auto"/>
      </w:pBdr>
      <w:spacing w:before="120" w:line="259" w:lineRule="auto"/>
      <w:jc w:val="left"/>
      <w:outlineLvl w:val="9"/>
    </w:pPr>
    <w:rPr>
      <w:color w:val="001355" w:themeColor="accent1" w:themeShade="BF"/>
      <w:sz w:val="22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9B299A"/>
    <w:pPr>
      <w:tabs>
        <w:tab w:val="left" w:pos="440"/>
        <w:tab w:val="right" w:leader="dot" w:pos="7360"/>
      </w:tabs>
      <w:spacing w:after="100"/>
      <w:ind w:left="567" w:hanging="567"/>
    </w:pPr>
  </w:style>
  <w:style w:type="paragraph" w:styleId="Spistreci2">
    <w:name w:val="toc 2"/>
    <w:basedOn w:val="Normalny"/>
    <w:next w:val="Normalny"/>
    <w:autoRedefine/>
    <w:uiPriority w:val="39"/>
    <w:unhideWhenUsed/>
    <w:rsid w:val="009B299A"/>
    <w:pPr>
      <w:tabs>
        <w:tab w:val="left" w:pos="1134"/>
        <w:tab w:val="right" w:leader="dot" w:pos="7360"/>
      </w:tabs>
      <w:spacing w:after="100"/>
      <w:ind w:left="1701" w:hanging="1134"/>
    </w:pPr>
  </w:style>
  <w:style w:type="character" w:styleId="Hipercze">
    <w:name w:val="Hyperlink"/>
    <w:basedOn w:val="Domylnaczcionkaakapitu"/>
    <w:uiPriority w:val="99"/>
    <w:unhideWhenUsed/>
    <w:rsid w:val="009B299A"/>
    <w:rPr>
      <w:color w:val="001A72" w:themeColor="hyperlink"/>
      <w:u w:val="singl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50002"/>
    <w:rPr>
      <w:rFonts w:asciiTheme="majorHAnsi" w:eastAsiaTheme="majorEastAsia" w:hAnsiTheme="majorHAnsi" w:cstheme="majorBidi"/>
      <w:iCs/>
      <w:color w:val="00135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B299A"/>
    <w:rPr>
      <w:rFonts w:asciiTheme="majorHAnsi" w:eastAsiaTheme="majorEastAsia" w:hAnsiTheme="majorHAnsi" w:cstheme="majorBidi"/>
      <w:color w:val="00135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B299A"/>
    <w:rPr>
      <w:rFonts w:asciiTheme="majorHAnsi" w:eastAsiaTheme="majorEastAsia" w:hAnsiTheme="majorHAnsi" w:cstheme="majorBidi"/>
      <w:color w:val="000C3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B299A"/>
    <w:rPr>
      <w:rFonts w:asciiTheme="majorHAnsi" w:eastAsiaTheme="majorEastAsia" w:hAnsiTheme="majorHAnsi" w:cstheme="majorBidi"/>
      <w:i/>
      <w:iCs/>
      <w:color w:val="000C3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B29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B29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Spistreci3">
    <w:name w:val="toc 3"/>
    <w:basedOn w:val="Normalny"/>
    <w:next w:val="Normalny"/>
    <w:autoRedefine/>
    <w:uiPriority w:val="39"/>
    <w:unhideWhenUsed/>
    <w:rsid w:val="009B299A"/>
    <w:pPr>
      <w:spacing w:after="100"/>
      <w:ind w:left="1134"/>
    </w:pPr>
  </w:style>
  <w:style w:type="paragraph" w:customStyle="1" w:styleId="Zawartotabeli">
    <w:name w:val="Zawartość tabeli"/>
    <w:basedOn w:val="Normalny"/>
    <w:qFormat/>
    <w:rsid w:val="00250002"/>
    <w:pPr>
      <w:spacing w:after="0"/>
    </w:pPr>
    <w:rPr>
      <w:color w:val="000000" w:themeColor="text1"/>
      <w:sz w:val="18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50002"/>
    <w:pPr>
      <w:numPr>
        <w:ilvl w:val="1"/>
      </w:numPr>
      <w:spacing w:before="240" w:after="240"/>
      <w:jc w:val="center"/>
    </w:pPr>
    <w:rPr>
      <w:rFonts w:eastAsiaTheme="minorEastAsia"/>
      <w:b/>
      <w:color w:val="001A72" w:themeColor="accent1"/>
      <w:sz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250002"/>
    <w:rPr>
      <w:rFonts w:eastAsiaTheme="minorEastAsia"/>
      <w:b/>
      <w:color w:val="001A72" w:themeColor="accent1"/>
      <w:sz w:val="24"/>
    </w:rPr>
  </w:style>
  <w:style w:type="character" w:styleId="Wyrnieniedelikatne">
    <w:name w:val="Subtle Emphasis"/>
    <w:basedOn w:val="Domylnaczcionkaakapitu"/>
    <w:uiPriority w:val="19"/>
    <w:qFormat/>
    <w:rsid w:val="00250002"/>
    <w:rPr>
      <w:i/>
      <w:iCs/>
      <w:color w:val="auto"/>
    </w:rPr>
  </w:style>
  <w:style w:type="character" w:styleId="Wyrnienieintensywne">
    <w:name w:val="Intense Emphasis"/>
    <w:basedOn w:val="Domylnaczcionkaakapitu"/>
    <w:uiPriority w:val="21"/>
    <w:qFormat/>
    <w:rsid w:val="001B1315"/>
    <w:rPr>
      <w:b/>
      <w:i w:val="0"/>
      <w:iCs/>
      <w:color w:val="001A72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rsid w:val="00250002"/>
    <w:pPr>
      <w:pBdr>
        <w:top w:val="single" w:sz="4" w:space="10" w:color="001A72" w:themeColor="accent1"/>
        <w:bottom w:val="single" w:sz="4" w:space="10" w:color="001A72" w:themeColor="accent1"/>
      </w:pBdr>
      <w:spacing w:before="360" w:after="360"/>
      <w:ind w:left="864" w:right="864"/>
      <w:jc w:val="center"/>
    </w:pPr>
    <w:rPr>
      <w:i/>
      <w:iCs/>
      <w:color w:val="001A72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50002"/>
    <w:rPr>
      <w:i/>
      <w:iCs/>
      <w:color w:val="001A72" w:themeColor="accent1"/>
    </w:rPr>
  </w:style>
  <w:style w:type="character" w:styleId="Odwoaniedelikatne">
    <w:name w:val="Subtle Reference"/>
    <w:basedOn w:val="Domylnaczcionkaakapitu"/>
    <w:uiPriority w:val="31"/>
    <w:qFormat/>
    <w:rsid w:val="00250002"/>
    <w:rPr>
      <w:smallCaps/>
      <w:color w:val="5A5A5A" w:themeColor="text1" w:themeTint="A5"/>
    </w:rPr>
  </w:style>
  <w:style w:type="character" w:styleId="Odwoanieintensywne">
    <w:name w:val="Intense Reference"/>
    <w:basedOn w:val="Domylnaczcionkaakapitu"/>
    <w:uiPriority w:val="32"/>
    <w:qFormat/>
    <w:rsid w:val="00250002"/>
    <w:rPr>
      <w:b/>
      <w:bCs/>
      <w:smallCaps/>
      <w:color w:val="001A72" w:themeColor="accent1"/>
      <w:spacing w:val="5"/>
    </w:rPr>
  </w:style>
  <w:style w:type="character" w:styleId="Tytuksiki">
    <w:name w:val="Book Title"/>
    <w:basedOn w:val="Domylnaczcionkaakapitu"/>
    <w:uiPriority w:val="33"/>
    <w:qFormat/>
    <w:rsid w:val="00250002"/>
    <w:rPr>
      <w:b/>
      <w:bCs/>
      <w:i/>
      <w:iCs/>
      <w:spacing w:val="5"/>
    </w:rPr>
  </w:style>
  <w:style w:type="table" w:customStyle="1" w:styleId="Ramka">
    <w:name w:val="Ramka"/>
    <w:basedOn w:val="Standardowy"/>
    <w:uiPriority w:val="99"/>
    <w:rsid w:val="004F2FDD"/>
    <w:pPr>
      <w:spacing w:after="0" w:line="240" w:lineRule="auto"/>
    </w:pPr>
    <w:tblPr>
      <w:tblCellMar>
        <w:top w:w="567" w:type="dxa"/>
        <w:left w:w="567" w:type="dxa"/>
        <w:bottom w:w="567" w:type="dxa"/>
        <w:right w:w="567" w:type="dxa"/>
      </w:tblCellMar>
    </w:tblPr>
    <w:tcPr>
      <w:shd w:val="clear" w:color="auto" w:fill="DEE2E9" w:themeFill="background2" w:themeFillTint="66"/>
    </w:tcPr>
  </w:style>
  <w:style w:type="character" w:styleId="Odwoaniedokomentarza">
    <w:name w:val="annotation reference"/>
    <w:basedOn w:val="Domylnaczcionkaakapitu"/>
    <w:uiPriority w:val="99"/>
    <w:semiHidden/>
    <w:unhideWhenUsed/>
    <w:rsid w:val="004F2F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F2FD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F2FD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F2F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F2FD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2F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F2FDD"/>
    <w:rPr>
      <w:rFonts w:ascii="Segoe UI" w:hAnsi="Segoe UI" w:cs="Segoe UI"/>
      <w:sz w:val="18"/>
      <w:szCs w:val="18"/>
    </w:rPr>
  </w:style>
  <w:style w:type="character" w:styleId="Uwydatnienie">
    <w:name w:val="Emphasis"/>
    <w:basedOn w:val="Domylnaczcionkaakapitu"/>
    <w:uiPriority w:val="20"/>
    <w:qFormat/>
    <w:rsid w:val="001B1315"/>
    <w:rPr>
      <w:i/>
      <w:iCs/>
    </w:rPr>
  </w:style>
  <w:style w:type="paragraph" w:styleId="Tekstprzypisudolnego">
    <w:name w:val="footnote text"/>
    <w:basedOn w:val="Normalny"/>
    <w:link w:val="TekstprzypisudolnegoZnak"/>
    <w:semiHidden/>
    <w:rsid w:val="0035468B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35468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35468B"/>
    <w:rPr>
      <w:vertAlign w:val="superscript"/>
    </w:rPr>
  </w:style>
  <w:style w:type="table" w:styleId="Zwykatabela4">
    <w:name w:val="Plain Table 4"/>
    <w:basedOn w:val="Standardowy"/>
    <w:uiPriority w:val="44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Zwykatabela3">
    <w:name w:val="Plain Table 3"/>
    <w:basedOn w:val="Standardowy"/>
    <w:uiPriority w:val="43"/>
    <w:rsid w:val="0035468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35468B"/>
    <w:pPr>
      <w:spacing w:after="0" w:line="240" w:lineRule="auto"/>
    </w:pPr>
    <w:rPr>
      <w:rFonts w:ascii="Times New Roman" w:eastAsia="Times New Roman" w:hAnsi="Times New Roman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546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Tekstzastpczy">
    <w:name w:val="Placeholder Text"/>
    <w:basedOn w:val="Domylnaczcionkaakapitu"/>
    <w:uiPriority w:val="99"/>
    <w:semiHidden/>
    <w:rsid w:val="0035468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84624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06669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31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2736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78807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1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7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617950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616388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8028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841035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753177">
          <w:marLeft w:val="274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87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9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9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ilecl\officetemplate\PNK\Szablon%202%20-%20kr&#243;tki%20raport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64B5D99E6D748E79E364EFE3634E7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A8E0B2-517E-4D71-8C7B-78B778B29D87}"/>
      </w:docPartPr>
      <w:docPartBody>
        <w:p w:rsidR="00185942" w:rsidRDefault="00185942" w:rsidP="00185942">
          <w:pPr>
            <w:pStyle w:val="364B5D99E6D748E79E364EFE3634E7B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B8DBC064A50C45BE904E6326ECB5DB1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92665E4-C5F0-46FE-B4D1-47D190ECBA99}"/>
      </w:docPartPr>
      <w:docPartBody>
        <w:p w:rsidR="00185942" w:rsidRDefault="00185942" w:rsidP="00185942">
          <w:pPr>
            <w:pStyle w:val="B8DBC064A50C45BE904E6326ECB5DB1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5F9E857216A44599A8416DEAAB566CE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C34F31F-B3C1-49E9-B138-09A15781E8E9}"/>
      </w:docPartPr>
      <w:docPartBody>
        <w:p w:rsidR="00185942" w:rsidRDefault="00185942" w:rsidP="00185942">
          <w:pPr>
            <w:pStyle w:val="5F9E857216A44599A8416DEAAB566CE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5195E0CDCC5F4FE9A8ECCCCC127D0B9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8E56671-9EFD-4551-86B3-8F8DCDE93A29}"/>
      </w:docPartPr>
      <w:docPartBody>
        <w:p w:rsidR="00185942" w:rsidRDefault="00185942" w:rsidP="00185942">
          <w:pPr>
            <w:pStyle w:val="5195E0CDCC5F4FE9A8ECCCCC127D0B97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E302CEA149B741CBA8964AA8088720F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95B5140-7896-47D0-AFF4-ADD90504F0ED}"/>
      </w:docPartPr>
      <w:docPartBody>
        <w:p w:rsidR="00185942" w:rsidRDefault="00185942" w:rsidP="00185942">
          <w:pPr>
            <w:pStyle w:val="E302CEA149B741CBA8964AA8088720FE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  <w:docPart>
      <w:docPartPr>
        <w:name w:val="BD6A7D0BAA4C494CBA0F881E818CDC4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D0B3646-E448-4F24-BD1F-E081188143A8}"/>
      </w:docPartPr>
      <w:docPartBody>
        <w:p w:rsidR="00226210" w:rsidRDefault="000C1BAD" w:rsidP="000C1BAD">
          <w:pPr>
            <w:pStyle w:val="BD6A7D0BAA4C494CBA0F881E818CDC49"/>
          </w:pPr>
          <w:r w:rsidRPr="005605B3">
            <w:rPr>
              <w:rStyle w:val="Tekstzastpczy"/>
              <w:b/>
            </w:rPr>
            <w:t>Kliknij, aby wprowadzić datę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096"/>
    <w:rsid w:val="000C1BAD"/>
    <w:rsid w:val="00185942"/>
    <w:rsid w:val="00221C19"/>
    <w:rsid w:val="00226210"/>
    <w:rsid w:val="00345AAC"/>
    <w:rsid w:val="003D33DD"/>
    <w:rsid w:val="00487619"/>
    <w:rsid w:val="00574FA6"/>
    <w:rsid w:val="005E4CE0"/>
    <w:rsid w:val="00735807"/>
    <w:rsid w:val="008E53DB"/>
    <w:rsid w:val="00991155"/>
    <w:rsid w:val="00AF7E40"/>
    <w:rsid w:val="00B16096"/>
    <w:rsid w:val="00C9166B"/>
    <w:rsid w:val="00E25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C1BAD"/>
    <w:rPr>
      <w:color w:val="808080"/>
    </w:rPr>
  </w:style>
  <w:style w:type="paragraph" w:customStyle="1" w:styleId="83770B33A6EF4E91B45C1EBE0AE8A972">
    <w:name w:val="83770B33A6EF4E91B45C1EBE0AE8A97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83770B33A6EF4E91B45C1EBE0AE8A9721">
    <w:name w:val="83770B33A6EF4E91B45C1EBE0AE8A972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">
    <w:name w:val="7C43F8DA6F6748B38B9C332F5177C70E"/>
    <w:rsid w:val="00B16096"/>
  </w:style>
  <w:style w:type="paragraph" w:customStyle="1" w:styleId="B1595B2E39094F169B3297A5D950DDC0">
    <w:name w:val="B1595B2E39094F169B3297A5D950DDC0"/>
    <w:rsid w:val="00B16096"/>
  </w:style>
  <w:style w:type="paragraph" w:customStyle="1" w:styleId="83770B33A6EF4E91B45C1EBE0AE8A9722">
    <w:name w:val="83770B33A6EF4E91B45C1EBE0AE8A972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1">
    <w:name w:val="7C43F8DA6F6748B38B9C332F5177C70E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1">
    <w:name w:val="B1595B2E39094F169B3297A5D950DDC0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">
    <w:name w:val="9597488C595744F388FCCD6469167E66"/>
    <w:rsid w:val="00B16096"/>
  </w:style>
  <w:style w:type="paragraph" w:customStyle="1" w:styleId="AE09C1F8E4204AE88EBB6DA29966EA6A">
    <w:name w:val="AE09C1F8E4204AE88EBB6DA29966EA6A"/>
    <w:rsid w:val="00B16096"/>
  </w:style>
  <w:style w:type="paragraph" w:customStyle="1" w:styleId="CA55B6D434B341DF8F11C1F487B46F7D">
    <w:name w:val="CA55B6D434B341DF8F11C1F487B46F7D"/>
    <w:rsid w:val="00B16096"/>
  </w:style>
  <w:style w:type="paragraph" w:customStyle="1" w:styleId="D6F671FE7F7241DAA1A23F3D7C7B2AC5">
    <w:name w:val="D6F671FE7F7241DAA1A23F3D7C7B2AC5"/>
    <w:rsid w:val="00B16096"/>
  </w:style>
  <w:style w:type="paragraph" w:customStyle="1" w:styleId="83770B33A6EF4E91B45C1EBE0AE8A9723">
    <w:name w:val="83770B33A6EF4E91B45C1EBE0AE8A9723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7C43F8DA6F6748B38B9C332F5177C70E2">
    <w:name w:val="7C43F8DA6F6748B38B9C332F5177C70E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B1595B2E39094F169B3297A5D950DDC02">
    <w:name w:val="B1595B2E39094F169B3297A5D950DDC02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597488C595744F388FCCD6469167E661">
    <w:name w:val="9597488C595744F388FCCD6469167E66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AE09C1F8E4204AE88EBB6DA29966EA6A1">
    <w:name w:val="AE09C1F8E4204AE88EBB6DA29966EA6A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CA55B6D434B341DF8F11C1F487B46F7D1">
    <w:name w:val="CA55B6D434B341DF8F11C1F487B46F7D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6F671FE7F7241DAA1A23F3D7C7B2AC51">
    <w:name w:val="D6F671FE7F7241DAA1A23F3D7C7B2AC51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9077417117BA450A86B807E44D9CAE55">
    <w:name w:val="9077417117BA450A86B807E44D9CAE55"/>
    <w:rsid w:val="00B16096"/>
    <w:pPr>
      <w:spacing w:after="0" w:line="276" w:lineRule="auto"/>
      <w:jc w:val="both"/>
    </w:pPr>
    <w:rPr>
      <w:rFonts w:eastAsiaTheme="minorHAnsi"/>
      <w:color w:val="000000" w:themeColor="text1"/>
      <w:sz w:val="18"/>
      <w:lang w:eastAsia="en-US"/>
    </w:rPr>
  </w:style>
  <w:style w:type="paragraph" w:customStyle="1" w:styleId="DE50AE2A68664E4387B5355CB6917B22">
    <w:name w:val="DE50AE2A68664E4387B5355CB6917B22"/>
    <w:rsid w:val="00B16096"/>
  </w:style>
  <w:style w:type="paragraph" w:customStyle="1" w:styleId="D89320D920454E6899B226955CCC0CA8">
    <w:name w:val="D89320D920454E6899B226955CCC0CA8"/>
    <w:rsid w:val="00B16096"/>
  </w:style>
  <w:style w:type="paragraph" w:customStyle="1" w:styleId="3A1CA3CC14054843804BFC0E0B19B939">
    <w:name w:val="3A1CA3CC14054843804BFC0E0B19B939"/>
    <w:rsid w:val="00B16096"/>
  </w:style>
  <w:style w:type="paragraph" w:customStyle="1" w:styleId="2E641F674C0E4CB78DE59C97A1651051">
    <w:name w:val="2E641F674C0E4CB78DE59C97A1651051"/>
    <w:rsid w:val="00B16096"/>
  </w:style>
  <w:style w:type="paragraph" w:customStyle="1" w:styleId="404199460EC64448B149367233BD8612">
    <w:name w:val="404199460EC64448B149367233BD8612"/>
    <w:rsid w:val="00B16096"/>
  </w:style>
  <w:style w:type="paragraph" w:customStyle="1" w:styleId="D86A2873B1A345549F86132F5E7BEA53">
    <w:name w:val="D86A2873B1A345549F86132F5E7BEA53"/>
    <w:rsid w:val="00B16096"/>
  </w:style>
  <w:style w:type="paragraph" w:customStyle="1" w:styleId="1628822294304E17B831773F255AB1F1">
    <w:name w:val="1628822294304E17B831773F255AB1F1"/>
    <w:rsid w:val="00B16096"/>
  </w:style>
  <w:style w:type="paragraph" w:customStyle="1" w:styleId="7861ADC9B2CE4BFC85C1F3FA0E52D8D9">
    <w:name w:val="7861ADC9B2CE4BFC85C1F3FA0E52D8D9"/>
    <w:rsid w:val="00B16096"/>
  </w:style>
  <w:style w:type="paragraph" w:customStyle="1" w:styleId="4C02461AF4BF48898A33A92AF1043838">
    <w:name w:val="4C02461AF4BF48898A33A92AF1043838"/>
    <w:rsid w:val="00B16096"/>
  </w:style>
  <w:style w:type="paragraph" w:customStyle="1" w:styleId="21893648015B4D169DB93F9FE54EBC72">
    <w:name w:val="21893648015B4D169DB93F9FE54EBC72"/>
    <w:rsid w:val="00B16096"/>
  </w:style>
  <w:style w:type="paragraph" w:customStyle="1" w:styleId="8032C54F372A472C898AA0DCFBEFF26B">
    <w:name w:val="8032C54F372A472C898AA0DCFBEFF26B"/>
    <w:rsid w:val="008E53DB"/>
  </w:style>
  <w:style w:type="paragraph" w:customStyle="1" w:styleId="B9A08731DFB04908918F26CC54B968EE">
    <w:name w:val="B9A08731DFB04908918F26CC54B968EE"/>
    <w:rsid w:val="008E53DB"/>
  </w:style>
  <w:style w:type="paragraph" w:customStyle="1" w:styleId="4F7500C706734E18B81CD6BA75477C72">
    <w:name w:val="4F7500C706734E18B81CD6BA75477C72"/>
    <w:rsid w:val="008E53DB"/>
  </w:style>
  <w:style w:type="paragraph" w:customStyle="1" w:styleId="89AF99448C814E6DA05AC54DCF2E199F">
    <w:name w:val="89AF99448C814E6DA05AC54DCF2E199F"/>
    <w:rsid w:val="008E53DB"/>
  </w:style>
  <w:style w:type="paragraph" w:customStyle="1" w:styleId="23611AC57A424BC09F343A9F416D03CD">
    <w:name w:val="23611AC57A424BC09F343A9F416D03CD"/>
    <w:rsid w:val="008E53DB"/>
  </w:style>
  <w:style w:type="paragraph" w:customStyle="1" w:styleId="DD7C4F89E1874FD7B048C9BDD5C25473">
    <w:name w:val="DD7C4F89E1874FD7B048C9BDD5C25473"/>
    <w:rsid w:val="008E53DB"/>
  </w:style>
  <w:style w:type="paragraph" w:customStyle="1" w:styleId="C6B957EA0E0F4E0B8708F2E345D5AC76">
    <w:name w:val="C6B957EA0E0F4E0B8708F2E345D5AC76"/>
    <w:rsid w:val="008E53DB"/>
  </w:style>
  <w:style w:type="paragraph" w:customStyle="1" w:styleId="676DCF08E24F41D49616449456750F99">
    <w:name w:val="676DCF08E24F41D49616449456750F99"/>
    <w:rsid w:val="008E53DB"/>
  </w:style>
  <w:style w:type="paragraph" w:customStyle="1" w:styleId="7389D2AFD7674A1DA8167CC672BF1844">
    <w:name w:val="7389D2AFD7674A1DA8167CC672BF1844"/>
    <w:rsid w:val="008E53DB"/>
  </w:style>
  <w:style w:type="paragraph" w:customStyle="1" w:styleId="90DE261DE9FE4307B0D89460C079F04D">
    <w:name w:val="90DE261DE9FE4307B0D89460C079F04D"/>
    <w:rsid w:val="008E53DB"/>
  </w:style>
  <w:style w:type="paragraph" w:customStyle="1" w:styleId="42E1DCF355F441368941A446A8E240E4">
    <w:name w:val="42E1DCF355F441368941A446A8E240E4"/>
    <w:rsid w:val="008E53DB"/>
  </w:style>
  <w:style w:type="paragraph" w:customStyle="1" w:styleId="318B437EAB2A4DFC94E1464467E65AAA">
    <w:name w:val="318B437EAB2A4DFC94E1464467E65AAA"/>
    <w:rsid w:val="008E53DB"/>
  </w:style>
  <w:style w:type="paragraph" w:customStyle="1" w:styleId="7C19EB2963154D34BCBBB3BD05EE3038">
    <w:name w:val="7C19EB2963154D34BCBBB3BD05EE3038"/>
    <w:rsid w:val="008E53DB"/>
  </w:style>
  <w:style w:type="paragraph" w:customStyle="1" w:styleId="E534F1B60E2546EA9EF16DAB5092AE7A">
    <w:name w:val="E534F1B60E2546EA9EF16DAB5092AE7A"/>
    <w:rsid w:val="008E53DB"/>
  </w:style>
  <w:style w:type="paragraph" w:customStyle="1" w:styleId="CB13D9A3925D45F4A80EEB14692896BF">
    <w:name w:val="CB13D9A3925D45F4A80EEB14692896BF"/>
    <w:rsid w:val="008E53DB"/>
  </w:style>
  <w:style w:type="paragraph" w:customStyle="1" w:styleId="0CA2DB4FD847425088185C6306632A94">
    <w:name w:val="0CA2DB4FD847425088185C6306632A94"/>
    <w:rsid w:val="008E53DB"/>
  </w:style>
  <w:style w:type="paragraph" w:customStyle="1" w:styleId="4E549BA1696E4EAF8108D82B8B214539">
    <w:name w:val="4E549BA1696E4EAF8108D82B8B214539"/>
    <w:rsid w:val="008E53DB"/>
  </w:style>
  <w:style w:type="paragraph" w:customStyle="1" w:styleId="67757397C305428D91FA324F66C133EF">
    <w:name w:val="67757397C305428D91FA324F66C133EF"/>
    <w:rsid w:val="008E53DB"/>
  </w:style>
  <w:style w:type="paragraph" w:customStyle="1" w:styleId="7F28FDEA2BCF4925BE813F2FB12EA234">
    <w:name w:val="7F28FDEA2BCF4925BE813F2FB12EA234"/>
    <w:rsid w:val="008E53DB"/>
  </w:style>
  <w:style w:type="paragraph" w:customStyle="1" w:styleId="659232AB83B14B6DAA155DF90DD60CBA">
    <w:name w:val="659232AB83B14B6DAA155DF90DD60CBA"/>
    <w:rsid w:val="008E53DB"/>
  </w:style>
  <w:style w:type="paragraph" w:customStyle="1" w:styleId="0E4C2D9F0EB94F789C7FD2C87F76C4BA">
    <w:name w:val="0E4C2D9F0EB94F789C7FD2C87F76C4BA"/>
    <w:rsid w:val="008E53DB"/>
  </w:style>
  <w:style w:type="paragraph" w:customStyle="1" w:styleId="40B87D90778C47AB8BFF58D381083C21">
    <w:name w:val="40B87D90778C47AB8BFF58D381083C21"/>
    <w:rsid w:val="008E53DB"/>
  </w:style>
  <w:style w:type="paragraph" w:customStyle="1" w:styleId="FB25601A4EBA417C993DD9EB90E326BB">
    <w:name w:val="FB25601A4EBA417C993DD9EB90E326BB"/>
    <w:rsid w:val="008E53DB"/>
  </w:style>
  <w:style w:type="paragraph" w:customStyle="1" w:styleId="CD668A438BDE444DB6E983C4B723C940">
    <w:name w:val="CD668A438BDE444DB6E983C4B723C940"/>
    <w:rsid w:val="008E53DB"/>
  </w:style>
  <w:style w:type="paragraph" w:customStyle="1" w:styleId="E4A1995451AB4400BEB18E1D0FDD457F">
    <w:name w:val="E4A1995451AB4400BEB18E1D0FDD457F"/>
    <w:rsid w:val="008E53DB"/>
  </w:style>
  <w:style w:type="paragraph" w:customStyle="1" w:styleId="20A5A59E0C2C4038BA2D629305CC00BF">
    <w:name w:val="20A5A59E0C2C4038BA2D629305CC00BF"/>
    <w:rsid w:val="008E53DB"/>
  </w:style>
  <w:style w:type="paragraph" w:customStyle="1" w:styleId="1FF5D81033F8454899615F6E8E5A380F">
    <w:name w:val="1FF5D81033F8454899615F6E8E5A380F"/>
    <w:rsid w:val="00185942"/>
  </w:style>
  <w:style w:type="paragraph" w:customStyle="1" w:styleId="9DE02E6612CD4F92B8247EAC0F3FCECC">
    <w:name w:val="9DE02E6612CD4F92B8247EAC0F3FCECC"/>
    <w:rsid w:val="00185942"/>
  </w:style>
  <w:style w:type="paragraph" w:customStyle="1" w:styleId="3D0F4840309D47949F747AF9F258474B">
    <w:name w:val="3D0F4840309D47949F747AF9F258474B"/>
    <w:rsid w:val="00185942"/>
  </w:style>
  <w:style w:type="paragraph" w:customStyle="1" w:styleId="364B5D99E6D748E79E364EFE3634E7BE">
    <w:name w:val="364B5D99E6D748E79E364EFE3634E7BE"/>
    <w:rsid w:val="00185942"/>
  </w:style>
  <w:style w:type="paragraph" w:customStyle="1" w:styleId="B8DBC064A50C45BE904E6326ECB5DB1E">
    <w:name w:val="B8DBC064A50C45BE904E6326ECB5DB1E"/>
    <w:rsid w:val="00185942"/>
  </w:style>
  <w:style w:type="paragraph" w:customStyle="1" w:styleId="5F9E857216A44599A8416DEAAB566CEE">
    <w:name w:val="5F9E857216A44599A8416DEAAB566CEE"/>
    <w:rsid w:val="00185942"/>
  </w:style>
  <w:style w:type="paragraph" w:customStyle="1" w:styleId="5195E0CDCC5F4FE9A8ECCCCC127D0B97">
    <w:name w:val="5195E0CDCC5F4FE9A8ECCCCC127D0B97"/>
    <w:rsid w:val="00185942"/>
  </w:style>
  <w:style w:type="paragraph" w:customStyle="1" w:styleId="E302CEA149B741CBA8964AA8088720FE">
    <w:name w:val="E302CEA149B741CBA8964AA8088720FE"/>
    <w:rsid w:val="00185942"/>
  </w:style>
  <w:style w:type="paragraph" w:customStyle="1" w:styleId="0DC955BFFC9A4EFC8B6A4A5BC7ACD320">
    <w:name w:val="0DC955BFFC9A4EFC8B6A4A5BC7ACD320"/>
    <w:rsid w:val="00185942"/>
  </w:style>
  <w:style w:type="paragraph" w:customStyle="1" w:styleId="14C2A832537341919E0C8A9159C72688">
    <w:name w:val="14C2A832537341919E0C8A9159C72688"/>
    <w:rsid w:val="00185942"/>
  </w:style>
  <w:style w:type="paragraph" w:customStyle="1" w:styleId="5817D75297AA46B1AA2E59AFE3ADA0CD">
    <w:name w:val="5817D75297AA46B1AA2E59AFE3ADA0CD"/>
    <w:rsid w:val="00185942"/>
  </w:style>
  <w:style w:type="paragraph" w:customStyle="1" w:styleId="96FB124715FA4BAD927C90778F2FBF84">
    <w:name w:val="96FB124715FA4BAD927C90778F2FBF84"/>
    <w:rsid w:val="00185942"/>
  </w:style>
  <w:style w:type="paragraph" w:customStyle="1" w:styleId="190BD883FA8F445B82CB2A99283DBBBB">
    <w:name w:val="190BD883FA8F445B82CB2A99283DBBBB"/>
    <w:rsid w:val="00185942"/>
  </w:style>
  <w:style w:type="paragraph" w:customStyle="1" w:styleId="2B823354AE324339B1AF654823000C6F">
    <w:name w:val="2B823354AE324339B1AF654823000C6F"/>
    <w:rsid w:val="00185942"/>
  </w:style>
  <w:style w:type="paragraph" w:customStyle="1" w:styleId="A34079EE8C0B4C9D8676678240A508B9">
    <w:name w:val="A34079EE8C0B4C9D8676678240A508B9"/>
    <w:rsid w:val="00185942"/>
  </w:style>
  <w:style w:type="paragraph" w:customStyle="1" w:styleId="F9517564F12D43CC8F67586AF5967606">
    <w:name w:val="F9517564F12D43CC8F67586AF5967606"/>
    <w:rsid w:val="00185942"/>
  </w:style>
  <w:style w:type="paragraph" w:customStyle="1" w:styleId="E94068C892A34D478393BC828150879B">
    <w:name w:val="E94068C892A34D478393BC828150879B"/>
    <w:rsid w:val="00185942"/>
  </w:style>
  <w:style w:type="paragraph" w:customStyle="1" w:styleId="EC91A8E10C58498A9E6CF97D1FE0C6B7">
    <w:name w:val="EC91A8E10C58498A9E6CF97D1FE0C6B7"/>
    <w:rsid w:val="00185942"/>
  </w:style>
  <w:style w:type="paragraph" w:customStyle="1" w:styleId="F6096DB98512444EAA43A0484378B926">
    <w:name w:val="F6096DB98512444EAA43A0484378B926"/>
    <w:rsid w:val="00185942"/>
  </w:style>
  <w:style w:type="paragraph" w:customStyle="1" w:styleId="1C0ADA83A1DD4E36A5867D8528CD52D1">
    <w:name w:val="1C0ADA83A1DD4E36A5867D8528CD52D1"/>
    <w:rsid w:val="00185942"/>
  </w:style>
  <w:style w:type="paragraph" w:customStyle="1" w:styleId="3220BD64E8504ABC8C75C9ABA81FE7BB">
    <w:name w:val="3220BD64E8504ABC8C75C9ABA81FE7BB"/>
    <w:rsid w:val="00185942"/>
  </w:style>
  <w:style w:type="paragraph" w:customStyle="1" w:styleId="ED591B58EF0F451C82F497C53084FB2E">
    <w:name w:val="ED591B58EF0F451C82F497C53084FB2E"/>
    <w:rsid w:val="00185942"/>
  </w:style>
  <w:style w:type="paragraph" w:customStyle="1" w:styleId="A22A7A0FD59547C9B146142EF9B63058">
    <w:name w:val="A22A7A0FD59547C9B146142EF9B63058"/>
    <w:rsid w:val="00185942"/>
  </w:style>
  <w:style w:type="paragraph" w:customStyle="1" w:styleId="D2843C6340A94F229E074F4299E28276">
    <w:name w:val="D2843C6340A94F229E074F4299E28276"/>
    <w:rsid w:val="00185942"/>
  </w:style>
  <w:style w:type="paragraph" w:customStyle="1" w:styleId="08C7E02985ED4468AFCED8B51F75399B">
    <w:name w:val="08C7E02985ED4468AFCED8B51F75399B"/>
    <w:rsid w:val="00185942"/>
  </w:style>
  <w:style w:type="paragraph" w:customStyle="1" w:styleId="628D0271CC894B2CB91B408F1B2275E6">
    <w:name w:val="628D0271CC894B2CB91B408F1B2275E6"/>
    <w:rsid w:val="00185942"/>
  </w:style>
  <w:style w:type="paragraph" w:customStyle="1" w:styleId="78021CDEFE0B4A499205D89744CC0713">
    <w:name w:val="78021CDEFE0B4A499205D89744CC0713"/>
    <w:rsid w:val="00185942"/>
  </w:style>
  <w:style w:type="paragraph" w:customStyle="1" w:styleId="0572842A444F447DAC4B0D8617945E0B">
    <w:name w:val="0572842A444F447DAC4B0D8617945E0B"/>
    <w:rsid w:val="00185942"/>
  </w:style>
  <w:style w:type="paragraph" w:customStyle="1" w:styleId="7875D91199E8430FB51F98D06B112B0B">
    <w:name w:val="7875D91199E8430FB51F98D06B112B0B"/>
    <w:rsid w:val="00185942"/>
  </w:style>
  <w:style w:type="paragraph" w:customStyle="1" w:styleId="AFF9BB3E842A4547B3B0A7674F8C797F">
    <w:name w:val="AFF9BB3E842A4547B3B0A7674F8C797F"/>
    <w:rsid w:val="00185942"/>
  </w:style>
  <w:style w:type="paragraph" w:customStyle="1" w:styleId="0DFD3957CFD144779468EB13A47F58FF">
    <w:name w:val="0DFD3957CFD144779468EB13A47F58FF"/>
    <w:rsid w:val="00185942"/>
  </w:style>
  <w:style w:type="paragraph" w:customStyle="1" w:styleId="AB319F3DF8CB4D0CB4003DF655195099">
    <w:name w:val="AB319F3DF8CB4D0CB4003DF655195099"/>
    <w:rsid w:val="00185942"/>
  </w:style>
  <w:style w:type="paragraph" w:customStyle="1" w:styleId="4DB5DFC5F2744587AFF008C34DD0DC68">
    <w:name w:val="4DB5DFC5F2744587AFF008C34DD0DC68"/>
    <w:rsid w:val="00185942"/>
  </w:style>
  <w:style w:type="paragraph" w:customStyle="1" w:styleId="B34BA309BD3040F9904C77BCF680F9EF">
    <w:name w:val="B34BA309BD3040F9904C77BCF680F9EF"/>
    <w:rsid w:val="00185942"/>
  </w:style>
  <w:style w:type="paragraph" w:customStyle="1" w:styleId="E7D32E384866436C82607AD62AEFEA63">
    <w:name w:val="E7D32E384866436C82607AD62AEFEA63"/>
    <w:rsid w:val="00185942"/>
  </w:style>
  <w:style w:type="paragraph" w:customStyle="1" w:styleId="C8CC44AC3756430B849F7145A5EED32A">
    <w:name w:val="C8CC44AC3756430B849F7145A5EED32A"/>
    <w:rsid w:val="00185942"/>
  </w:style>
  <w:style w:type="paragraph" w:customStyle="1" w:styleId="896596618B61430E8660DBA4FB84020A">
    <w:name w:val="896596618B61430E8660DBA4FB84020A"/>
    <w:rsid w:val="00185942"/>
  </w:style>
  <w:style w:type="paragraph" w:customStyle="1" w:styleId="91EED7F171CF48B686AF8D4B59842F26">
    <w:name w:val="91EED7F171CF48B686AF8D4B59842F26"/>
    <w:rsid w:val="00185942"/>
  </w:style>
  <w:style w:type="paragraph" w:customStyle="1" w:styleId="85B89543EE954F9899A5570D6C850CF2">
    <w:name w:val="85B89543EE954F9899A5570D6C850CF2"/>
    <w:rsid w:val="00185942"/>
  </w:style>
  <w:style w:type="paragraph" w:customStyle="1" w:styleId="40D3B0EAF601474797A79BD862013665">
    <w:name w:val="40D3B0EAF601474797A79BD862013665"/>
    <w:rsid w:val="00185942"/>
  </w:style>
  <w:style w:type="paragraph" w:customStyle="1" w:styleId="80B4189E09194BB2971249D81C7D2B62">
    <w:name w:val="80B4189E09194BB2971249D81C7D2B62"/>
    <w:rsid w:val="00185942"/>
  </w:style>
  <w:style w:type="paragraph" w:customStyle="1" w:styleId="4AB6B624E38F4E159ABE489AAF3C1D45">
    <w:name w:val="4AB6B624E38F4E159ABE489AAF3C1D45"/>
    <w:rsid w:val="00185942"/>
  </w:style>
  <w:style w:type="paragraph" w:customStyle="1" w:styleId="EFFB6298413B467FB4ED26639F0106A2">
    <w:name w:val="EFFB6298413B467FB4ED26639F0106A2"/>
    <w:rsid w:val="00185942"/>
  </w:style>
  <w:style w:type="paragraph" w:customStyle="1" w:styleId="27BE2CE2EFD44717A90F3820D73AC469">
    <w:name w:val="27BE2CE2EFD44717A90F3820D73AC469"/>
    <w:rsid w:val="00185942"/>
  </w:style>
  <w:style w:type="paragraph" w:customStyle="1" w:styleId="114DD1619F7E4C3A945EA97E91BDFA27">
    <w:name w:val="114DD1619F7E4C3A945EA97E91BDFA27"/>
    <w:rsid w:val="00185942"/>
  </w:style>
  <w:style w:type="paragraph" w:customStyle="1" w:styleId="39DA12D8E3C741C4A6872185D191EA7F">
    <w:name w:val="39DA12D8E3C741C4A6872185D191EA7F"/>
    <w:rsid w:val="00185942"/>
  </w:style>
  <w:style w:type="paragraph" w:customStyle="1" w:styleId="EAEBE86F2B604DEEAACB5D0F14332F0B">
    <w:name w:val="EAEBE86F2B604DEEAACB5D0F14332F0B"/>
    <w:rsid w:val="00185942"/>
  </w:style>
  <w:style w:type="paragraph" w:customStyle="1" w:styleId="0F5D5D37515342D29FF2224F67C44D94">
    <w:name w:val="0F5D5D37515342D29FF2224F67C44D94"/>
    <w:rsid w:val="00185942"/>
  </w:style>
  <w:style w:type="paragraph" w:customStyle="1" w:styleId="29B34FD0B06C4A559C62E35F4A2BE6AC">
    <w:name w:val="29B34FD0B06C4A559C62E35F4A2BE6AC"/>
    <w:rsid w:val="00185942"/>
  </w:style>
  <w:style w:type="paragraph" w:customStyle="1" w:styleId="5CCE0C96F8804CBD8FD1AF59F5AC791A">
    <w:name w:val="5CCE0C96F8804CBD8FD1AF59F5AC791A"/>
    <w:rsid w:val="00185942"/>
  </w:style>
  <w:style w:type="paragraph" w:customStyle="1" w:styleId="D81FFAC13C38484CAC6D33D6A3E469EE">
    <w:name w:val="D81FFAC13C38484CAC6D33D6A3E469EE"/>
    <w:rsid w:val="00185942"/>
  </w:style>
  <w:style w:type="paragraph" w:customStyle="1" w:styleId="4F079815AB9B418B84CDFDF78E64BC1A">
    <w:name w:val="4F079815AB9B418B84CDFDF78E64BC1A"/>
    <w:rsid w:val="00185942"/>
  </w:style>
  <w:style w:type="paragraph" w:customStyle="1" w:styleId="803A927A2C524CD2B61E42A25763B7AE">
    <w:name w:val="803A927A2C524CD2B61E42A25763B7AE"/>
    <w:rsid w:val="00185942"/>
  </w:style>
  <w:style w:type="paragraph" w:customStyle="1" w:styleId="48574C320ED545C0B5D22D1C184938AE">
    <w:name w:val="48574C320ED545C0B5D22D1C184938AE"/>
    <w:rsid w:val="00185942"/>
  </w:style>
  <w:style w:type="paragraph" w:customStyle="1" w:styleId="91947C314D744D838181E50D2D746ABA">
    <w:name w:val="91947C314D744D838181E50D2D746ABA"/>
    <w:rsid w:val="00185942"/>
  </w:style>
  <w:style w:type="paragraph" w:customStyle="1" w:styleId="C9092E31AF904E96B6269D9F7FC89DF7">
    <w:name w:val="C9092E31AF904E96B6269D9F7FC89DF7"/>
    <w:rsid w:val="00185942"/>
  </w:style>
  <w:style w:type="paragraph" w:customStyle="1" w:styleId="DC7522828B744F8C87F387373014A7BD">
    <w:name w:val="DC7522828B744F8C87F387373014A7BD"/>
    <w:rsid w:val="00185942"/>
  </w:style>
  <w:style w:type="paragraph" w:customStyle="1" w:styleId="43CCBF69A0674D0DBAD5F4F679FE4ED4">
    <w:name w:val="43CCBF69A0674D0DBAD5F4F679FE4ED4"/>
    <w:rsid w:val="00185942"/>
  </w:style>
  <w:style w:type="paragraph" w:customStyle="1" w:styleId="43EB7EFE1019448797230FA4C502C398">
    <w:name w:val="43EB7EFE1019448797230FA4C502C398"/>
    <w:rsid w:val="00185942"/>
  </w:style>
  <w:style w:type="paragraph" w:customStyle="1" w:styleId="D642A8397EC144FBB4609AA365830E7D">
    <w:name w:val="D642A8397EC144FBB4609AA365830E7D"/>
    <w:rsid w:val="00185942"/>
  </w:style>
  <w:style w:type="paragraph" w:customStyle="1" w:styleId="DC9E29040A134814A41AA1C74BD1202F">
    <w:name w:val="DC9E29040A134814A41AA1C74BD1202F"/>
    <w:rsid w:val="00185942"/>
  </w:style>
  <w:style w:type="paragraph" w:customStyle="1" w:styleId="206E20C37C484ED9B11CD6ABE132005F">
    <w:name w:val="206E20C37C484ED9B11CD6ABE132005F"/>
    <w:rsid w:val="00185942"/>
  </w:style>
  <w:style w:type="paragraph" w:customStyle="1" w:styleId="5B6A5840B3AD4115B8C834D10F71EEDB">
    <w:name w:val="5B6A5840B3AD4115B8C834D10F71EEDB"/>
    <w:rsid w:val="00185942"/>
  </w:style>
  <w:style w:type="paragraph" w:customStyle="1" w:styleId="A6497AFB873D4170A551A27597A41F01">
    <w:name w:val="A6497AFB873D4170A551A27597A41F01"/>
    <w:rsid w:val="00185942"/>
  </w:style>
  <w:style w:type="paragraph" w:customStyle="1" w:styleId="FFD7512873024B4B955E845E1B2D5ED0">
    <w:name w:val="FFD7512873024B4B955E845E1B2D5ED0"/>
    <w:rsid w:val="00185942"/>
  </w:style>
  <w:style w:type="paragraph" w:customStyle="1" w:styleId="8FD88437C6F940A8A983124B2D316D28">
    <w:name w:val="8FD88437C6F940A8A983124B2D316D28"/>
    <w:rsid w:val="00185942"/>
  </w:style>
  <w:style w:type="paragraph" w:customStyle="1" w:styleId="4D348213AA23418C9238861D2117D24E">
    <w:name w:val="4D348213AA23418C9238861D2117D24E"/>
    <w:rsid w:val="00185942"/>
  </w:style>
  <w:style w:type="paragraph" w:customStyle="1" w:styleId="7FD3E91907974F5C8AE56366FA93A60F">
    <w:name w:val="7FD3E91907974F5C8AE56366FA93A60F"/>
    <w:rsid w:val="00185942"/>
  </w:style>
  <w:style w:type="paragraph" w:customStyle="1" w:styleId="BA89E6531C834353B4FDCC9A914892BF">
    <w:name w:val="BA89E6531C834353B4FDCC9A914892BF"/>
    <w:rsid w:val="00185942"/>
  </w:style>
  <w:style w:type="paragraph" w:customStyle="1" w:styleId="31163DDDBBA049549BDA1D7674467C67">
    <w:name w:val="31163DDDBBA049549BDA1D7674467C67"/>
    <w:rsid w:val="00185942"/>
  </w:style>
  <w:style w:type="paragraph" w:customStyle="1" w:styleId="93C6AD709D6944AA8A726B688AFADECE">
    <w:name w:val="93C6AD709D6944AA8A726B688AFADECE"/>
    <w:rsid w:val="00185942"/>
  </w:style>
  <w:style w:type="paragraph" w:customStyle="1" w:styleId="19743BFF4D134973899FD8823D37237A">
    <w:name w:val="19743BFF4D134973899FD8823D37237A"/>
    <w:rsid w:val="00E259A1"/>
  </w:style>
  <w:style w:type="paragraph" w:customStyle="1" w:styleId="BE51C98A366747AAA8AD62806A11A253">
    <w:name w:val="BE51C98A366747AAA8AD62806A11A253"/>
    <w:rsid w:val="00E259A1"/>
  </w:style>
  <w:style w:type="paragraph" w:customStyle="1" w:styleId="8FCA4296C562487586323E4F639B3405">
    <w:name w:val="8FCA4296C562487586323E4F639B3405"/>
    <w:rsid w:val="00E259A1"/>
  </w:style>
  <w:style w:type="paragraph" w:customStyle="1" w:styleId="C75BFD71AFDE4208917297AB206F563F">
    <w:name w:val="C75BFD71AFDE4208917297AB206F563F"/>
    <w:rsid w:val="00E259A1"/>
  </w:style>
  <w:style w:type="paragraph" w:customStyle="1" w:styleId="1F3CE20E14B34E119ACDBE7F2DC3825E">
    <w:name w:val="1F3CE20E14B34E119ACDBE7F2DC3825E"/>
    <w:rsid w:val="00E259A1"/>
  </w:style>
  <w:style w:type="paragraph" w:customStyle="1" w:styleId="F93A03E5F49445459B31DD20527E3231">
    <w:name w:val="F93A03E5F49445459B31DD20527E3231"/>
    <w:rsid w:val="00E259A1"/>
  </w:style>
  <w:style w:type="paragraph" w:customStyle="1" w:styleId="BD6A7D0BAA4C494CBA0F881E818CDC49">
    <w:name w:val="BD6A7D0BAA4C494CBA0F881E818CDC49"/>
    <w:rsid w:val="000C1BA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Niestandardowy 8">
      <a:dk1>
        <a:srgbClr val="000000"/>
      </a:dk1>
      <a:lt1>
        <a:sysClr val="window" lastClr="FFFFFF"/>
      </a:lt1>
      <a:dk2>
        <a:srgbClr val="0C1C3C"/>
      </a:dk2>
      <a:lt2>
        <a:srgbClr val="ADB9CA"/>
      </a:lt2>
      <a:accent1>
        <a:srgbClr val="001A72"/>
      </a:accent1>
      <a:accent2>
        <a:srgbClr val="3657AB"/>
      </a:accent2>
      <a:accent3>
        <a:srgbClr val="199EAC"/>
      </a:accent3>
      <a:accent4>
        <a:srgbClr val="4ED2E3"/>
      </a:accent4>
      <a:accent5>
        <a:srgbClr val="EC673A"/>
      </a:accent5>
      <a:accent6>
        <a:srgbClr val="F59F7E"/>
      </a:accent6>
      <a:hlink>
        <a:srgbClr val="001A72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779641775ABF469A47446AB77934FB" ma:contentTypeVersion="0" ma:contentTypeDescription="Utwórz nowy dokument." ma:contentTypeScope="" ma:versionID="9ea581f9236778804ee92aeb47d8c56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BFFE6-73C1-44D9-AFE5-ECAF15F7D16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C86BE44-7DA5-4D0C-90C9-67242264A7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E0B1673-2C5A-43F3-A729-6F87449CDD5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0B51907-B0CD-43A4-9DA9-8416E9B7E8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2 - krótki raport.dotx</Template>
  <TotalTime>0</TotalTime>
  <Pages>1</Pages>
  <Words>199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Komisji Nadzoru Finansowego</Company>
  <LinksUpToDate>false</LinksUpToDate>
  <CharactersWithSpaces>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2021-05-10T08:37:00Z</dcterms:created>
  <dcterms:modified xsi:type="dcterms:W3CDTF">2021-05-10T08:37:00Z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0x01010022779641775ABF469A47446AB77934FB</vt:lpwstr>
  </property>
</Properties>
</file>