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D48C19A" w14:textId="4D0BC7CD" w:rsidR="00532ED9" w:rsidRDefault="00532ED9" w:rsidP="0035468B">
      <w:pPr>
        <w:spacing w:after="160" w:line="259" w:lineRule="auto"/>
        <w:jc w:val="left"/>
      </w:pPr>
    </w:p>
    <w:p w14:paraId="68DCC725" w14:textId="77777777" w:rsidR="00F96A9F" w:rsidRPr="00C61D89" w:rsidRDefault="00F96A9F" w:rsidP="00F96A9F">
      <w:pPr>
        <w:spacing w:after="160" w:line="259" w:lineRule="auto"/>
        <w:jc w:val="center"/>
        <w:rPr>
          <w:b/>
          <w:color w:val="001A72" w:themeColor="accent1"/>
        </w:rPr>
      </w:pPr>
      <w:r w:rsidRPr="00C61D89">
        <w:rPr>
          <w:b/>
          <w:color w:val="001A72" w:themeColor="accent1"/>
        </w:rPr>
        <w:t>INFORMACJE UZUPEŁNIAJĄCE</w:t>
      </w:r>
    </w:p>
    <w:p w14:paraId="10896B2B" w14:textId="59ECEB03" w:rsidR="00883AA1" w:rsidRPr="004E3B04" w:rsidRDefault="00883AA1" w:rsidP="004E3B04">
      <w:pPr>
        <w:pStyle w:val="Nagwek1"/>
        <w:numPr>
          <w:ilvl w:val="0"/>
          <w:numId w:val="32"/>
        </w:numPr>
      </w:pPr>
      <w:r w:rsidRPr="004E3B04">
        <w:t>Struktura</w:t>
      </w:r>
      <w:r w:rsidR="003B5EEB" w:rsidRPr="004E3B04">
        <w:t xml:space="preserve"> organizacyjna agenta firmy inwestycyjnej</w:t>
      </w:r>
    </w:p>
    <w:tbl>
      <w:tblPr>
        <w:tblStyle w:val="Tabela1"/>
        <w:tblW w:w="0" w:type="auto"/>
        <w:tblBorders>
          <w:top w:val="single" w:sz="18" w:space="0" w:color="001A72" w:themeColor="accent1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19"/>
        <w:gridCol w:w="6509"/>
      </w:tblGrid>
      <w:tr w:rsidR="00883AA1" w14:paraId="0AD657BB" w14:textId="77777777" w:rsidTr="00F72AE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119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02E10D8B" w14:textId="3F19D92D" w:rsidR="00883AA1" w:rsidRPr="00E644B4" w:rsidRDefault="00AA6972" w:rsidP="00F72AEA">
            <w:pPr>
              <w:pStyle w:val="Zawartotabeli"/>
            </w:pPr>
            <w:r>
              <w:t>Członkowie zarządu Agenta wykonujący czynności agencyjne</w:t>
            </w:r>
          </w:p>
        </w:tc>
        <w:tc>
          <w:tcPr>
            <w:tcW w:w="6509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0ED13476" w14:textId="45297D73" w:rsidR="00883AA1" w:rsidRDefault="00A01E54" w:rsidP="00F72AEA">
            <w:pPr>
              <w:pStyle w:val="Zawartotabeli"/>
            </w:pPr>
            <w:r>
              <w:rPr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bookmarkStart w:id="0" w:name="Text1"/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bookmarkStart w:id="1" w:name="_GoBack"/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bookmarkEnd w:id="1"/>
            <w:r>
              <w:rPr>
                <w:color w:val="auto"/>
              </w:rPr>
              <w:fldChar w:fldCharType="end"/>
            </w:r>
            <w:bookmarkEnd w:id="0"/>
          </w:p>
        </w:tc>
      </w:tr>
      <w:tr w:rsidR="00883AA1" w14:paraId="497306CB" w14:textId="77777777" w:rsidTr="00F72AEA">
        <w:tc>
          <w:tcPr>
            <w:tcW w:w="3119" w:type="dxa"/>
          </w:tcPr>
          <w:p w14:paraId="5BF068A3" w14:textId="7CB1DD63" w:rsidR="00883AA1" w:rsidRPr="00E644B4" w:rsidRDefault="002F229D" w:rsidP="00F72AEA">
            <w:pPr>
              <w:pStyle w:val="Zawartotabeli"/>
              <w:rPr>
                <w:b/>
              </w:rPr>
            </w:pPr>
            <w:r>
              <w:rPr>
                <w:b/>
              </w:rPr>
              <w:t>W przypadku wykonywania czynności agencyjnych przez członków zarządu Agenta wskazanie osoby, która będzie nadzorowała wykonywanie tych czynności przez członków zarządu wraz ze wskazaniem funkcji / stanowiska</w:t>
            </w:r>
          </w:p>
        </w:tc>
        <w:tc>
          <w:tcPr>
            <w:tcW w:w="6509" w:type="dxa"/>
          </w:tcPr>
          <w:p w14:paraId="30EB2EE6" w14:textId="707AC56C" w:rsidR="00883AA1" w:rsidRDefault="00A01E54" w:rsidP="00F72AEA">
            <w:pPr>
              <w:pStyle w:val="Zawartotabeli"/>
            </w:pPr>
            <w:r>
              <w:rPr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</w:tr>
    </w:tbl>
    <w:p w14:paraId="1871B2C0" w14:textId="39FEE149" w:rsidR="004F0E1A" w:rsidRDefault="003503C9" w:rsidP="004F0E1A">
      <w:pPr>
        <w:pStyle w:val="Nagwek2"/>
      </w:pPr>
      <w:r>
        <w:t>Wskazanie departamentów / jednostek organizacyjnych w Centrali, w których</w:t>
      </w:r>
      <w:r w:rsidR="007406D4">
        <w:t xml:space="preserve"> mają być</w:t>
      </w:r>
      <w:r>
        <w:t xml:space="preserve"> wykonywane czynności agencyjne</w:t>
      </w:r>
    </w:p>
    <w:tbl>
      <w:tblPr>
        <w:tblStyle w:val="Tabela1"/>
        <w:tblW w:w="0" w:type="auto"/>
        <w:tblBorders>
          <w:top w:val="single" w:sz="18" w:space="0" w:color="001A72" w:themeColor="accent1"/>
        </w:tblBorders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3503C9" w:rsidRPr="00F35CED" w14:paraId="516E20F3" w14:textId="77777777" w:rsidTr="00BC615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13"/>
        </w:trPr>
        <w:tc>
          <w:tcPr>
            <w:tcW w:w="2407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3F248E29" w14:textId="08A8AFA5" w:rsidR="003503C9" w:rsidRPr="00F35CED" w:rsidRDefault="00AB4EFD" w:rsidP="00F72AEA">
            <w:pPr>
              <w:pStyle w:val="Zawartotabeli"/>
            </w:pPr>
            <w:r>
              <w:t>Nazwa departamentu / jednostek organizacyjnych</w:t>
            </w:r>
          </w:p>
        </w:tc>
        <w:tc>
          <w:tcPr>
            <w:tcW w:w="2407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786E8824" w14:textId="08A7703C" w:rsidR="003503C9" w:rsidRPr="00F35CED" w:rsidRDefault="00A01E54" w:rsidP="00BC615A">
            <w:pPr>
              <w:pStyle w:val="Zawartotabeli"/>
              <w:jc w:val="left"/>
              <w:rPr>
                <w:b w:val="0"/>
              </w:rPr>
            </w:pPr>
            <w:r>
              <w:rPr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  <w:tc>
          <w:tcPr>
            <w:tcW w:w="2407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4369D7B2" w14:textId="787517DB" w:rsidR="003503C9" w:rsidRPr="00F35CED" w:rsidRDefault="00A01E54" w:rsidP="00BC615A">
            <w:pPr>
              <w:pStyle w:val="Zawartotabeli"/>
              <w:jc w:val="left"/>
              <w:rPr>
                <w:b w:val="0"/>
              </w:rPr>
            </w:pPr>
            <w:r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  <w:tc>
          <w:tcPr>
            <w:tcW w:w="2407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4E84A300" w14:textId="2EDD4BAC" w:rsidR="003503C9" w:rsidRPr="00F35CED" w:rsidRDefault="00A01E54" w:rsidP="00BC615A">
            <w:pPr>
              <w:pStyle w:val="Zawartotabeli"/>
              <w:jc w:val="left"/>
              <w:rPr>
                <w:b w:val="0"/>
              </w:rPr>
            </w:pPr>
            <w:r>
              <w:rPr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</w:tr>
      <w:tr w:rsidR="00A01E54" w:rsidRPr="00F35CED" w14:paraId="6BA3A0EE" w14:textId="77777777" w:rsidTr="00BC615A">
        <w:trPr>
          <w:trHeight w:val="113"/>
        </w:trPr>
        <w:tc>
          <w:tcPr>
            <w:tcW w:w="2407" w:type="dxa"/>
          </w:tcPr>
          <w:p w14:paraId="08F2DDFA" w14:textId="4A233384" w:rsidR="00A01E54" w:rsidRPr="00F35CED" w:rsidRDefault="00A01E54" w:rsidP="00A01E54">
            <w:pPr>
              <w:pStyle w:val="Zawartotabeli"/>
              <w:rPr>
                <w:b/>
              </w:rPr>
            </w:pPr>
            <w:r>
              <w:rPr>
                <w:b/>
              </w:rPr>
              <w:t>Zakres wykonywanych czynności agencyjnych</w:t>
            </w:r>
          </w:p>
        </w:tc>
        <w:tc>
          <w:tcPr>
            <w:tcW w:w="2407" w:type="dxa"/>
          </w:tcPr>
          <w:p w14:paraId="683A6F2C" w14:textId="67056F26" w:rsidR="00A01E54" w:rsidRPr="00F35CED" w:rsidRDefault="00A01E54" w:rsidP="00A01E54">
            <w:pPr>
              <w:pStyle w:val="Zawartotabeli"/>
              <w:jc w:val="left"/>
            </w:pPr>
            <w:r>
              <w:rPr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  <w:tc>
          <w:tcPr>
            <w:tcW w:w="2407" w:type="dxa"/>
          </w:tcPr>
          <w:p w14:paraId="24C7E365" w14:textId="6B9830A2" w:rsidR="00A01E54" w:rsidRPr="00F35CED" w:rsidRDefault="00A01E54" w:rsidP="00A01E54">
            <w:pPr>
              <w:pStyle w:val="Zawartotabeli"/>
              <w:jc w:val="left"/>
            </w:pPr>
            <w:r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  <w:tc>
          <w:tcPr>
            <w:tcW w:w="2407" w:type="dxa"/>
          </w:tcPr>
          <w:p w14:paraId="236B6F90" w14:textId="23BE6088" w:rsidR="00A01E54" w:rsidRPr="00F35CED" w:rsidRDefault="00A01E54" w:rsidP="00A01E54">
            <w:pPr>
              <w:pStyle w:val="Zawartotabeli"/>
              <w:jc w:val="left"/>
            </w:pPr>
            <w:r>
              <w:rPr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</w:tr>
      <w:tr w:rsidR="00A01E54" w:rsidRPr="00F35CED" w14:paraId="47D2723B" w14:textId="77777777" w:rsidTr="00BC615A">
        <w:trPr>
          <w:trHeight w:val="113"/>
        </w:trPr>
        <w:tc>
          <w:tcPr>
            <w:tcW w:w="2407" w:type="dxa"/>
          </w:tcPr>
          <w:p w14:paraId="7F61BE72" w14:textId="432A4AC9" w:rsidR="00A01E54" w:rsidRPr="00F35CED" w:rsidRDefault="00A01E54" w:rsidP="00A01E54">
            <w:pPr>
              <w:pStyle w:val="Zawartotabeli"/>
              <w:rPr>
                <w:b/>
              </w:rPr>
            </w:pPr>
            <w:r>
              <w:rPr>
                <w:b/>
              </w:rPr>
              <w:t>Zakres wykonywanych czynności poza działalnością agencyjną</w:t>
            </w:r>
          </w:p>
        </w:tc>
        <w:tc>
          <w:tcPr>
            <w:tcW w:w="2407" w:type="dxa"/>
          </w:tcPr>
          <w:p w14:paraId="63D42282" w14:textId="45362755" w:rsidR="00A01E54" w:rsidRPr="00F35CED" w:rsidRDefault="00A01E54" w:rsidP="00A01E54">
            <w:pPr>
              <w:pStyle w:val="Zawartotabeli"/>
              <w:jc w:val="left"/>
            </w:pPr>
            <w:r>
              <w:rPr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  <w:tc>
          <w:tcPr>
            <w:tcW w:w="2407" w:type="dxa"/>
          </w:tcPr>
          <w:p w14:paraId="5C3CC23F" w14:textId="2D26C913" w:rsidR="00A01E54" w:rsidRPr="00F35CED" w:rsidRDefault="00A01E54" w:rsidP="00A01E54">
            <w:pPr>
              <w:pStyle w:val="Zawartotabeli"/>
              <w:jc w:val="left"/>
            </w:pPr>
            <w:r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  <w:tc>
          <w:tcPr>
            <w:tcW w:w="2407" w:type="dxa"/>
          </w:tcPr>
          <w:p w14:paraId="21F4CFBE" w14:textId="4F52FA84" w:rsidR="00A01E54" w:rsidRPr="00F35CED" w:rsidRDefault="00A01E54" w:rsidP="00A01E54">
            <w:pPr>
              <w:pStyle w:val="Zawartotabeli"/>
              <w:jc w:val="left"/>
            </w:pPr>
            <w:r>
              <w:rPr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</w:tr>
      <w:tr w:rsidR="00A01E54" w:rsidRPr="00F35CED" w14:paraId="5EC4DB5C" w14:textId="77777777" w:rsidTr="00BC615A">
        <w:trPr>
          <w:trHeight w:val="113"/>
        </w:trPr>
        <w:tc>
          <w:tcPr>
            <w:tcW w:w="2407" w:type="dxa"/>
          </w:tcPr>
          <w:p w14:paraId="3C6D57C9" w14:textId="13F8E49E" w:rsidR="00A01E54" w:rsidRDefault="00A01E54" w:rsidP="00A01E54">
            <w:pPr>
              <w:pStyle w:val="Zawartotabeli"/>
              <w:rPr>
                <w:b/>
              </w:rPr>
            </w:pPr>
            <w:r>
              <w:rPr>
                <w:b/>
              </w:rPr>
              <w:t>Liczba pracowników / współpracowników wykonujących czynności agencyjne</w:t>
            </w:r>
          </w:p>
        </w:tc>
        <w:tc>
          <w:tcPr>
            <w:tcW w:w="2407" w:type="dxa"/>
          </w:tcPr>
          <w:p w14:paraId="49CD9E59" w14:textId="1B0E5C83" w:rsidR="00A01E54" w:rsidRPr="00F35CED" w:rsidRDefault="00A01E54" w:rsidP="00A01E54">
            <w:pPr>
              <w:pStyle w:val="Zawartotabeli"/>
              <w:jc w:val="left"/>
            </w:pPr>
            <w:r>
              <w:rPr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  <w:tc>
          <w:tcPr>
            <w:tcW w:w="2407" w:type="dxa"/>
          </w:tcPr>
          <w:p w14:paraId="70409E7C" w14:textId="416FFA63" w:rsidR="00A01E54" w:rsidRPr="00F35CED" w:rsidRDefault="00A01E54" w:rsidP="00A01E54">
            <w:pPr>
              <w:pStyle w:val="Zawartotabeli"/>
              <w:jc w:val="left"/>
            </w:pPr>
            <w:r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  <w:tc>
          <w:tcPr>
            <w:tcW w:w="2407" w:type="dxa"/>
          </w:tcPr>
          <w:p w14:paraId="7A0CF94C" w14:textId="22D6EBD4" w:rsidR="00A01E54" w:rsidRPr="00F35CED" w:rsidRDefault="00A01E54" w:rsidP="00A01E54">
            <w:pPr>
              <w:pStyle w:val="Zawartotabeli"/>
              <w:jc w:val="left"/>
            </w:pPr>
            <w:r>
              <w:rPr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</w:tr>
      <w:tr w:rsidR="00A01E54" w:rsidRPr="00F35CED" w14:paraId="014E5D9C" w14:textId="77777777" w:rsidTr="00BC615A">
        <w:trPr>
          <w:trHeight w:val="113"/>
        </w:trPr>
        <w:tc>
          <w:tcPr>
            <w:tcW w:w="2407" w:type="dxa"/>
          </w:tcPr>
          <w:p w14:paraId="145279EE" w14:textId="7181E790" w:rsidR="00A01E54" w:rsidRDefault="00A01E54" w:rsidP="00A01E54">
            <w:pPr>
              <w:pStyle w:val="Zawartotabeli"/>
              <w:rPr>
                <w:b/>
              </w:rPr>
            </w:pPr>
            <w:r>
              <w:rPr>
                <w:b/>
              </w:rPr>
              <w:t>Liczba pracowników / współpracowników spełniających kryteria autoryzowanego pracownika</w:t>
            </w:r>
            <w:r w:rsidRPr="005447EC">
              <w:rPr>
                <w:rStyle w:val="Odwoanieprzypisudolnego"/>
                <w:rFonts w:eastAsia="Calibri" w:cs="Times New Roman"/>
              </w:rPr>
              <w:footnoteReference w:id="1"/>
            </w:r>
          </w:p>
        </w:tc>
        <w:tc>
          <w:tcPr>
            <w:tcW w:w="2407" w:type="dxa"/>
          </w:tcPr>
          <w:p w14:paraId="3B1C6BD0" w14:textId="6038A10A" w:rsidR="00A01E54" w:rsidRPr="00F35CED" w:rsidRDefault="00A01E54" w:rsidP="00A01E54">
            <w:pPr>
              <w:pStyle w:val="Zawartotabeli"/>
              <w:jc w:val="left"/>
            </w:pPr>
            <w:r>
              <w:rPr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  <w:tc>
          <w:tcPr>
            <w:tcW w:w="2407" w:type="dxa"/>
          </w:tcPr>
          <w:p w14:paraId="4C60E7EC" w14:textId="0C7C9F02" w:rsidR="00A01E54" w:rsidRPr="00F35CED" w:rsidRDefault="00A01E54" w:rsidP="00A01E54">
            <w:pPr>
              <w:pStyle w:val="Zawartotabeli"/>
              <w:jc w:val="left"/>
            </w:pPr>
            <w:r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  <w:tc>
          <w:tcPr>
            <w:tcW w:w="2407" w:type="dxa"/>
          </w:tcPr>
          <w:p w14:paraId="3CAE2F03" w14:textId="500BD0E7" w:rsidR="00A01E54" w:rsidRPr="00F35CED" w:rsidRDefault="00A01E54" w:rsidP="00A01E54">
            <w:pPr>
              <w:pStyle w:val="Zawartotabeli"/>
              <w:jc w:val="left"/>
            </w:pPr>
            <w:r>
              <w:rPr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</w:tr>
      <w:tr w:rsidR="00A01E54" w:rsidRPr="00F35CED" w14:paraId="5BA85C58" w14:textId="77777777" w:rsidTr="00BC615A">
        <w:trPr>
          <w:trHeight w:val="113"/>
        </w:trPr>
        <w:tc>
          <w:tcPr>
            <w:tcW w:w="2407" w:type="dxa"/>
          </w:tcPr>
          <w:p w14:paraId="209BD6C5" w14:textId="6AE3D382" w:rsidR="00A01E54" w:rsidRDefault="00A01E54" w:rsidP="00A01E54">
            <w:pPr>
              <w:pStyle w:val="Zawartotabeli"/>
              <w:rPr>
                <w:b/>
              </w:rPr>
            </w:pPr>
            <w:r>
              <w:rPr>
                <w:b/>
              </w:rPr>
              <w:t>Imię i nazwisko osoby kierującej, funkcja / stanowisko</w:t>
            </w:r>
          </w:p>
        </w:tc>
        <w:tc>
          <w:tcPr>
            <w:tcW w:w="2407" w:type="dxa"/>
          </w:tcPr>
          <w:p w14:paraId="158B0AD3" w14:textId="2FEA7471" w:rsidR="00A01E54" w:rsidRPr="00F35CED" w:rsidRDefault="00A01E54" w:rsidP="00A01E54">
            <w:pPr>
              <w:pStyle w:val="Zawartotabeli"/>
              <w:jc w:val="left"/>
            </w:pPr>
            <w:r>
              <w:rPr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  <w:tc>
          <w:tcPr>
            <w:tcW w:w="2407" w:type="dxa"/>
          </w:tcPr>
          <w:p w14:paraId="122B1087" w14:textId="1F92A4BB" w:rsidR="00A01E54" w:rsidRPr="00F35CED" w:rsidRDefault="00A01E54" w:rsidP="00A01E54">
            <w:pPr>
              <w:pStyle w:val="Zawartotabeli"/>
              <w:jc w:val="left"/>
            </w:pPr>
            <w:r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  <w:tc>
          <w:tcPr>
            <w:tcW w:w="2407" w:type="dxa"/>
          </w:tcPr>
          <w:p w14:paraId="1925D6A6" w14:textId="71C1D6B4" w:rsidR="00A01E54" w:rsidRPr="00F35CED" w:rsidRDefault="00A01E54" w:rsidP="00A01E54">
            <w:pPr>
              <w:pStyle w:val="Zawartotabeli"/>
              <w:jc w:val="left"/>
            </w:pPr>
            <w:r>
              <w:rPr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</w:tr>
      <w:tr w:rsidR="00A01E54" w:rsidRPr="00F35CED" w14:paraId="35661D59" w14:textId="77777777" w:rsidTr="00BC615A">
        <w:trPr>
          <w:trHeight w:val="113"/>
        </w:trPr>
        <w:tc>
          <w:tcPr>
            <w:tcW w:w="2407" w:type="dxa"/>
          </w:tcPr>
          <w:p w14:paraId="1F233F30" w14:textId="3C6EC596" w:rsidR="00A01E54" w:rsidRDefault="00A01E54" w:rsidP="00A01E54">
            <w:pPr>
              <w:pStyle w:val="Zawartotabeli"/>
              <w:rPr>
                <w:b/>
              </w:rPr>
            </w:pPr>
            <w:r>
              <w:rPr>
                <w:b/>
              </w:rPr>
              <w:t>Kompetencje i doświadczenie w zakresie obrotu instrumentami finansowymi osoby kierującej</w:t>
            </w:r>
          </w:p>
        </w:tc>
        <w:tc>
          <w:tcPr>
            <w:tcW w:w="2407" w:type="dxa"/>
          </w:tcPr>
          <w:p w14:paraId="263BD780" w14:textId="41193E68" w:rsidR="00A01E54" w:rsidRPr="00F35CED" w:rsidRDefault="00A01E54" w:rsidP="00A01E54">
            <w:pPr>
              <w:pStyle w:val="Zawartotabeli"/>
              <w:jc w:val="left"/>
            </w:pPr>
            <w:r>
              <w:rPr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  <w:tc>
          <w:tcPr>
            <w:tcW w:w="2407" w:type="dxa"/>
          </w:tcPr>
          <w:p w14:paraId="60C712C7" w14:textId="306D90B5" w:rsidR="00A01E54" w:rsidRPr="00F35CED" w:rsidRDefault="00A01E54" w:rsidP="00A01E54">
            <w:pPr>
              <w:pStyle w:val="Zawartotabeli"/>
              <w:jc w:val="left"/>
            </w:pPr>
            <w:r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  <w:tc>
          <w:tcPr>
            <w:tcW w:w="2407" w:type="dxa"/>
          </w:tcPr>
          <w:p w14:paraId="50284EDC" w14:textId="409EED46" w:rsidR="00A01E54" w:rsidRPr="00F35CED" w:rsidRDefault="00A01E54" w:rsidP="00A01E54">
            <w:pPr>
              <w:pStyle w:val="Zawartotabeli"/>
              <w:jc w:val="left"/>
            </w:pPr>
            <w:r>
              <w:rPr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</w:tr>
      <w:tr w:rsidR="00A01E54" w:rsidRPr="00F35CED" w14:paraId="04CDAE70" w14:textId="77777777" w:rsidTr="00BC615A">
        <w:trPr>
          <w:trHeight w:val="113"/>
        </w:trPr>
        <w:tc>
          <w:tcPr>
            <w:tcW w:w="2407" w:type="dxa"/>
          </w:tcPr>
          <w:p w14:paraId="212703F6" w14:textId="178FF376" w:rsidR="00A01E54" w:rsidRDefault="00A01E54" w:rsidP="00A01E54">
            <w:pPr>
              <w:pStyle w:val="Zawartotabeli"/>
              <w:rPr>
                <w:b/>
              </w:rPr>
            </w:pPr>
            <w:r>
              <w:rPr>
                <w:b/>
              </w:rPr>
              <w:t>Imię i nazwisko osoby nadzorującej, funkcja / stanowisko</w:t>
            </w:r>
          </w:p>
        </w:tc>
        <w:tc>
          <w:tcPr>
            <w:tcW w:w="2407" w:type="dxa"/>
          </w:tcPr>
          <w:p w14:paraId="70CFB806" w14:textId="4ED73CDC" w:rsidR="00A01E54" w:rsidRPr="00F35CED" w:rsidRDefault="00A01E54" w:rsidP="00A01E54">
            <w:pPr>
              <w:pStyle w:val="Zawartotabeli"/>
              <w:jc w:val="left"/>
            </w:pPr>
            <w:r>
              <w:rPr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  <w:tc>
          <w:tcPr>
            <w:tcW w:w="2407" w:type="dxa"/>
          </w:tcPr>
          <w:p w14:paraId="6BD3BF34" w14:textId="5C1BDC9F" w:rsidR="00A01E54" w:rsidRPr="00F35CED" w:rsidRDefault="00A01E54" w:rsidP="00A01E54">
            <w:pPr>
              <w:pStyle w:val="Zawartotabeli"/>
              <w:jc w:val="left"/>
            </w:pPr>
            <w:r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  <w:tc>
          <w:tcPr>
            <w:tcW w:w="2407" w:type="dxa"/>
          </w:tcPr>
          <w:p w14:paraId="355B2600" w14:textId="704B1C4C" w:rsidR="00A01E54" w:rsidRPr="00F35CED" w:rsidRDefault="00A01E54" w:rsidP="00A01E54">
            <w:pPr>
              <w:pStyle w:val="Zawartotabeli"/>
              <w:jc w:val="left"/>
            </w:pPr>
            <w:r>
              <w:rPr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</w:tr>
      <w:tr w:rsidR="00A01E54" w:rsidRPr="00F35CED" w14:paraId="6466FEE0" w14:textId="77777777" w:rsidTr="00BC615A">
        <w:trPr>
          <w:trHeight w:val="113"/>
        </w:trPr>
        <w:tc>
          <w:tcPr>
            <w:tcW w:w="2407" w:type="dxa"/>
          </w:tcPr>
          <w:p w14:paraId="6F7522D6" w14:textId="58F7784C" w:rsidR="00A01E54" w:rsidRPr="00F35CED" w:rsidRDefault="00A01E54" w:rsidP="00A01E54">
            <w:pPr>
              <w:pStyle w:val="Zawartotabeli"/>
              <w:rPr>
                <w:b/>
              </w:rPr>
            </w:pPr>
            <w:r>
              <w:rPr>
                <w:b/>
              </w:rPr>
              <w:t>Kompetencje i doświadczenie w zakresie obrotu instrumentami finansowymi osoby nadzorującej</w:t>
            </w:r>
          </w:p>
        </w:tc>
        <w:tc>
          <w:tcPr>
            <w:tcW w:w="2407" w:type="dxa"/>
          </w:tcPr>
          <w:p w14:paraId="7BC67109" w14:textId="3EFA83CF" w:rsidR="00A01E54" w:rsidRPr="00F35CED" w:rsidRDefault="00A01E54" w:rsidP="00A01E54">
            <w:pPr>
              <w:pStyle w:val="Zawartotabeli"/>
              <w:jc w:val="left"/>
            </w:pPr>
            <w:r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  <w:tc>
          <w:tcPr>
            <w:tcW w:w="2407" w:type="dxa"/>
          </w:tcPr>
          <w:p w14:paraId="06EB6BDF" w14:textId="181645C4" w:rsidR="00A01E54" w:rsidRPr="00F35CED" w:rsidRDefault="00A01E54" w:rsidP="00A01E54">
            <w:pPr>
              <w:pStyle w:val="Zawartotabeli"/>
              <w:jc w:val="left"/>
            </w:pPr>
            <w:r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  <w:tc>
          <w:tcPr>
            <w:tcW w:w="2407" w:type="dxa"/>
          </w:tcPr>
          <w:p w14:paraId="1095F865" w14:textId="0D325FC4" w:rsidR="00A01E54" w:rsidRPr="00F35CED" w:rsidRDefault="00A01E54" w:rsidP="00A01E54">
            <w:pPr>
              <w:pStyle w:val="Zawartotabeli"/>
              <w:jc w:val="left"/>
            </w:pPr>
            <w:r>
              <w:rPr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</w:tr>
    </w:tbl>
    <w:p w14:paraId="22DA5516" w14:textId="77777777" w:rsidR="00C04515" w:rsidRDefault="00C04515" w:rsidP="00C04515">
      <w:pPr>
        <w:pStyle w:val="Stopka"/>
        <w:rPr>
          <w:lang w:eastAsia="pl-PL"/>
        </w:rPr>
      </w:pPr>
      <w:r>
        <w:rPr>
          <w:lang w:eastAsia="pl-PL"/>
        </w:rPr>
        <w:t>W przypadku potrzeby dodania większej liczby pozycji należy uzupełnić wskazane informacje (według powyższego schematu) w postaci załącznika</w:t>
      </w:r>
    </w:p>
    <w:p w14:paraId="4542DD94" w14:textId="78AFB03F" w:rsidR="00FE4067" w:rsidRDefault="00FE4067" w:rsidP="0035468B">
      <w:pPr>
        <w:spacing w:after="160" w:line="259" w:lineRule="auto"/>
        <w:jc w:val="left"/>
      </w:pPr>
    </w:p>
    <w:p w14:paraId="58DA66EF" w14:textId="7025FBA6" w:rsidR="0035468B" w:rsidRPr="004E3B04" w:rsidRDefault="0035468B" w:rsidP="004E3B04">
      <w:pPr>
        <w:pStyle w:val="Nagwek1"/>
      </w:pPr>
      <w:r w:rsidRPr="004E3B04">
        <w:lastRenderedPageBreak/>
        <w:t>Kontrole</w:t>
      </w:r>
      <w:r w:rsidR="007406D4">
        <w:t>, które mają być</w:t>
      </w:r>
      <w:r w:rsidRPr="004E3B04">
        <w:t xml:space="preserve"> </w:t>
      </w:r>
      <w:r w:rsidR="00213225" w:rsidRPr="004E3B04">
        <w:t>wykonywane przez firmę inwestycyjną wobec Agenta</w:t>
      </w:r>
    </w:p>
    <w:tbl>
      <w:tblPr>
        <w:tblStyle w:val="Tabela2"/>
        <w:tblW w:w="0" w:type="auto"/>
        <w:tblBorders>
          <w:top w:val="single" w:sz="18" w:space="0" w:color="001A72" w:themeColor="accent1"/>
        </w:tblBorders>
        <w:tblLook w:val="04A0" w:firstRow="1" w:lastRow="0" w:firstColumn="1" w:lastColumn="0" w:noHBand="0" w:noVBand="1"/>
      </w:tblPr>
      <w:tblGrid>
        <w:gridCol w:w="3544"/>
        <w:gridCol w:w="6094"/>
      </w:tblGrid>
      <w:tr w:rsidR="00F50CBC" w14:paraId="6E7D41D3" w14:textId="77777777" w:rsidTr="00BC615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4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4DABC819" w14:textId="4C1C776E" w:rsidR="00F50CBC" w:rsidRPr="00F50CBC" w:rsidRDefault="00F50CBC" w:rsidP="00F50CBC">
            <w:pPr>
              <w:pStyle w:val="Zawartotabeli"/>
            </w:pPr>
            <w:r w:rsidRPr="00F50CBC">
              <w:t xml:space="preserve">Termin pierwszej planowanej kontroli Agenta po wpisie do rejestru </w:t>
            </w:r>
            <w:r w:rsidR="004B4CF4">
              <w:t xml:space="preserve">agentów </w:t>
            </w:r>
            <w:r w:rsidRPr="00F50CBC">
              <w:t>firm inwestycyjnych</w:t>
            </w:r>
            <w:r w:rsidR="004B4CF4">
              <w:t xml:space="preserve"> (podany w miesiącach)</w:t>
            </w:r>
          </w:p>
        </w:tc>
        <w:tc>
          <w:tcPr>
            <w:tcW w:w="609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522848CA" w14:textId="03F2BEF3" w:rsidR="00F50CBC" w:rsidRPr="00F50CBC" w:rsidRDefault="00A01E54" w:rsidP="00BC615A">
            <w:pPr>
              <w:pStyle w:val="Zawartotabeli"/>
              <w:jc w:val="left"/>
              <w:rPr>
                <w:b w:val="0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F50CBC" w14:paraId="50CE58DB" w14:textId="77777777" w:rsidTr="00BC615A">
        <w:tc>
          <w:tcPr>
            <w:tcW w:w="3544" w:type="dxa"/>
          </w:tcPr>
          <w:p w14:paraId="565330B0" w14:textId="072146E7" w:rsidR="00F50CBC" w:rsidRPr="00F50CBC" w:rsidRDefault="00F50CBC" w:rsidP="00F50CBC">
            <w:pPr>
              <w:pStyle w:val="Zawartotabeli"/>
              <w:rPr>
                <w:b/>
              </w:rPr>
            </w:pPr>
            <w:r w:rsidRPr="00F50CBC">
              <w:rPr>
                <w:b/>
              </w:rPr>
              <w:t xml:space="preserve">Zakres, sposób </w:t>
            </w:r>
            <w:r w:rsidR="00636379">
              <w:rPr>
                <w:b/>
              </w:rPr>
              <w:t xml:space="preserve">(np. w miejscu świadczenia usługi, zdalnie) </w:t>
            </w:r>
            <w:r w:rsidRPr="00F50CBC">
              <w:rPr>
                <w:b/>
              </w:rPr>
              <w:t xml:space="preserve">i miejsce wykonania pierwszej planowanej kontroli Agenta po wpisie do rejestru </w:t>
            </w:r>
            <w:r w:rsidR="004B4CF4">
              <w:rPr>
                <w:b/>
              </w:rPr>
              <w:t xml:space="preserve">agentów </w:t>
            </w:r>
            <w:r w:rsidRPr="00F50CBC">
              <w:rPr>
                <w:b/>
              </w:rPr>
              <w:t>firm inwestycyjnych</w:t>
            </w:r>
          </w:p>
        </w:tc>
        <w:tc>
          <w:tcPr>
            <w:tcW w:w="6094" w:type="dxa"/>
          </w:tcPr>
          <w:p w14:paraId="507FC5A6" w14:textId="095563E1" w:rsidR="00F50CBC" w:rsidRPr="00F50CBC" w:rsidRDefault="00A01E54" w:rsidP="00BC615A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F50CBC" w14:paraId="1BF5F06E" w14:textId="77777777" w:rsidTr="00BC615A">
        <w:tc>
          <w:tcPr>
            <w:tcW w:w="3544" w:type="dxa"/>
          </w:tcPr>
          <w:p w14:paraId="1733A473" w14:textId="39DDC22F" w:rsidR="00F50CBC" w:rsidRPr="00F50CBC" w:rsidRDefault="00636379" w:rsidP="00636379">
            <w:pPr>
              <w:pStyle w:val="Zawartotabeli"/>
              <w:rPr>
                <w:b/>
              </w:rPr>
            </w:pPr>
            <w:r>
              <w:rPr>
                <w:b/>
              </w:rPr>
              <w:t>Funkcja / stanowisko osoby</w:t>
            </w:r>
            <w:r w:rsidR="00F50CBC" w:rsidRPr="00F50CBC">
              <w:rPr>
                <w:b/>
              </w:rPr>
              <w:t xml:space="preserve"> kontrolując</w:t>
            </w:r>
            <w:r>
              <w:rPr>
                <w:b/>
              </w:rPr>
              <w:t>ej</w:t>
            </w:r>
            <w:r w:rsidR="00F50CBC" w:rsidRPr="00F50CBC">
              <w:rPr>
                <w:b/>
              </w:rPr>
              <w:t xml:space="preserve">, </w:t>
            </w:r>
            <w:r>
              <w:rPr>
                <w:b/>
              </w:rPr>
              <w:t>departament / jednostka organizacyjna</w:t>
            </w:r>
          </w:p>
        </w:tc>
        <w:tc>
          <w:tcPr>
            <w:tcW w:w="6094" w:type="dxa"/>
          </w:tcPr>
          <w:p w14:paraId="33388FEB" w14:textId="09EF329C" w:rsidR="00F50CBC" w:rsidRPr="00F50CBC" w:rsidRDefault="00A01E54" w:rsidP="00BC615A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F50CBC" w14:paraId="2F14CB20" w14:textId="77777777" w:rsidTr="00BC615A">
        <w:tc>
          <w:tcPr>
            <w:tcW w:w="3544" w:type="dxa"/>
          </w:tcPr>
          <w:p w14:paraId="45157F6E" w14:textId="082E72CF" w:rsidR="00F50CBC" w:rsidRPr="00F50CBC" w:rsidRDefault="00920461" w:rsidP="00BF0325">
            <w:pPr>
              <w:pStyle w:val="Zawartotabeli"/>
              <w:rPr>
                <w:b/>
              </w:rPr>
            </w:pPr>
            <w:r>
              <w:rPr>
                <w:b/>
              </w:rPr>
              <w:t>Funkcja / stanowisko osoby / osób</w:t>
            </w:r>
            <w:r w:rsidRPr="00F50CBC">
              <w:rPr>
                <w:b/>
              </w:rPr>
              <w:t xml:space="preserve"> </w:t>
            </w:r>
            <w:r>
              <w:rPr>
                <w:b/>
              </w:rPr>
              <w:t xml:space="preserve">do których przekazywane będą </w:t>
            </w:r>
            <w:r w:rsidR="00BF0325">
              <w:rPr>
                <w:b/>
              </w:rPr>
              <w:t>informacje</w:t>
            </w:r>
            <w:r>
              <w:rPr>
                <w:b/>
              </w:rPr>
              <w:t xml:space="preserve"> </w:t>
            </w:r>
            <w:r w:rsidR="00BF0325">
              <w:rPr>
                <w:b/>
              </w:rPr>
              <w:t>o wynikach</w:t>
            </w:r>
            <w:r>
              <w:rPr>
                <w:b/>
              </w:rPr>
              <w:t xml:space="preserve"> kontroli</w:t>
            </w:r>
            <w:r w:rsidRPr="00F50CBC">
              <w:rPr>
                <w:b/>
              </w:rPr>
              <w:t xml:space="preserve">, </w:t>
            </w:r>
            <w:r>
              <w:rPr>
                <w:b/>
              </w:rPr>
              <w:t>departament / jednostka organizacyjna</w:t>
            </w:r>
          </w:p>
        </w:tc>
        <w:tc>
          <w:tcPr>
            <w:tcW w:w="6094" w:type="dxa"/>
          </w:tcPr>
          <w:p w14:paraId="64C68623" w14:textId="44D124A8" w:rsidR="00F50CBC" w:rsidRPr="00F50CBC" w:rsidRDefault="00A01E54" w:rsidP="00BC615A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6940DC22" w14:textId="40A51080" w:rsidR="0035468B" w:rsidRDefault="00BF0325" w:rsidP="00F50CBC">
      <w:pPr>
        <w:pStyle w:val="Nagwek2"/>
        <w:numPr>
          <w:ilvl w:val="0"/>
          <w:numId w:val="0"/>
        </w:numPr>
        <w:ind w:left="576" w:hanging="576"/>
      </w:pPr>
      <w:r>
        <w:t>K</w:t>
      </w:r>
      <w:r w:rsidR="0035468B" w:rsidRPr="005F798B">
        <w:t>ontrol</w:t>
      </w:r>
      <w:r>
        <w:t>e</w:t>
      </w:r>
      <w:r w:rsidR="0035468B" w:rsidRPr="005F798B">
        <w:t xml:space="preserve"> planowan</w:t>
      </w:r>
      <w:r>
        <w:t>e</w:t>
      </w:r>
    </w:p>
    <w:tbl>
      <w:tblPr>
        <w:tblStyle w:val="Tabela2"/>
        <w:tblW w:w="0" w:type="auto"/>
        <w:tblBorders>
          <w:top w:val="single" w:sz="18" w:space="0" w:color="001A72" w:themeColor="accent1"/>
        </w:tblBorders>
        <w:tblLook w:val="04A0" w:firstRow="1" w:lastRow="0" w:firstColumn="1" w:lastColumn="0" w:noHBand="0" w:noVBand="1"/>
      </w:tblPr>
      <w:tblGrid>
        <w:gridCol w:w="3544"/>
        <w:gridCol w:w="6094"/>
      </w:tblGrid>
      <w:tr w:rsidR="00F50CBC" w14:paraId="07A67D84" w14:textId="77777777" w:rsidTr="00BC615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4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7849FFC1" w14:textId="2C5FDFD2" w:rsidR="00F50CBC" w:rsidRPr="00F50CBC" w:rsidRDefault="00EE1AA2" w:rsidP="00EE1AA2">
            <w:pPr>
              <w:pStyle w:val="Zawartotabeli"/>
            </w:pPr>
            <w:r>
              <w:t>Funkcja / stanowisko o</w:t>
            </w:r>
            <w:r w:rsidR="00F50CBC" w:rsidRPr="00F50CBC">
              <w:t>sob</w:t>
            </w:r>
            <w:r>
              <w:t>y</w:t>
            </w:r>
            <w:r w:rsidR="00F50CBC" w:rsidRPr="00F50CBC">
              <w:t xml:space="preserve"> wszczynając</w:t>
            </w:r>
            <w:r>
              <w:t>ej</w:t>
            </w:r>
            <w:r w:rsidR="00F50CBC" w:rsidRPr="00F50CBC">
              <w:t xml:space="preserve"> kontrolę, </w:t>
            </w:r>
            <w:r>
              <w:t>departament / jednostka organizacyjna</w:t>
            </w:r>
          </w:p>
        </w:tc>
        <w:tc>
          <w:tcPr>
            <w:tcW w:w="609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49E59589" w14:textId="6E635ACF" w:rsidR="00F50CBC" w:rsidRPr="00F50CBC" w:rsidRDefault="00A01E54" w:rsidP="00BC615A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F50CBC" w14:paraId="28C65ADC" w14:textId="77777777" w:rsidTr="00BC615A">
        <w:tc>
          <w:tcPr>
            <w:tcW w:w="3544" w:type="dxa"/>
          </w:tcPr>
          <w:p w14:paraId="1929F524" w14:textId="40B532BF" w:rsidR="00F50CBC" w:rsidRPr="00F50CBC" w:rsidRDefault="00EE1AA2" w:rsidP="00107197">
            <w:pPr>
              <w:pStyle w:val="Zawartotabeli"/>
              <w:rPr>
                <w:b/>
              </w:rPr>
            </w:pPr>
            <w:r>
              <w:rPr>
                <w:b/>
              </w:rPr>
              <w:t>F</w:t>
            </w:r>
            <w:r w:rsidRPr="00F50CBC">
              <w:rPr>
                <w:b/>
              </w:rPr>
              <w:t xml:space="preserve">unkcja / stanowisko </w:t>
            </w:r>
            <w:r>
              <w:rPr>
                <w:b/>
              </w:rPr>
              <w:t>o</w:t>
            </w:r>
            <w:r w:rsidR="00F50CBC" w:rsidRPr="00F50CBC">
              <w:rPr>
                <w:b/>
              </w:rPr>
              <w:t>sob</w:t>
            </w:r>
            <w:r>
              <w:rPr>
                <w:b/>
              </w:rPr>
              <w:t>y</w:t>
            </w:r>
            <w:r w:rsidR="00F50CBC" w:rsidRPr="00F50CBC">
              <w:rPr>
                <w:b/>
              </w:rPr>
              <w:t xml:space="preserve"> przeprowadzając</w:t>
            </w:r>
            <w:r>
              <w:rPr>
                <w:b/>
              </w:rPr>
              <w:t>ej</w:t>
            </w:r>
            <w:r w:rsidR="00F50CBC" w:rsidRPr="00F50CBC">
              <w:rPr>
                <w:b/>
              </w:rPr>
              <w:t xml:space="preserve"> kontrolę, </w:t>
            </w:r>
            <w:r w:rsidR="00107197" w:rsidRPr="00107197">
              <w:rPr>
                <w:b/>
              </w:rPr>
              <w:t>departament / jednostka organizacyjna</w:t>
            </w:r>
          </w:p>
        </w:tc>
        <w:tc>
          <w:tcPr>
            <w:tcW w:w="6094" w:type="dxa"/>
          </w:tcPr>
          <w:p w14:paraId="79AE24CA" w14:textId="7CCC8950" w:rsidR="00F50CBC" w:rsidRPr="00F50CBC" w:rsidRDefault="00A01E54" w:rsidP="00BC615A">
            <w:pPr>
              <w:pStyle w:val="Zawartotabeli"/>
              <w:jc w:val="lef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07197" w14:paraId="1B1D2913" w14:textId="77777777" w:rsidTr="00BC615A">
        <w:tc>
          <w:tcPr>
            <w:tcW w:w="3544" w:type="dxa"/>
          </w:tcPr>
          <w:p w14:paraId="1C554174" w14:textId="6CDE5D88" w:rsidR="00107197" w:rsidRDefault="00107197" w:rsidP="00107197">
            <w:pPr>
              <w:pStyle w:val="Zawartotabeli"/>
              <w:rPr>
                <w:b/>
              </w:rPr>
            </w:pPr>
            <w:r>
              <w:rPr>
                <w:b/>
              </w:rPr>
              <w:t>Sposób wykonania kontroli planowanej</w:t>
            </w:r>
          </w:p>
        </w:tc>
        <w:tc>
          <w:tcPr>
            <w:tcW w:w="6094" w:type="dxa"/>
          </w:tcPr>
          <w:p w14:paraId="0DBCB29F" w14:textId="3FEA48E2" w:rsidR="00107197" w:rsidRPr="00074294" w:rsidRDefault="00A01E54" w:rsidP="00BC615A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07197" w14:paraId="5CDDE3E5" w14:textId="77777777" w:rsidTr="00BC615A">
        <w:tc>
          <w:tcPr>
            <w:tcW w:w="3544" w:type="dxa"/>
          </w:tcPr>
          <w:p w14:paraId="1AF88812" w14:textId="3A7CA64A" w:rsidR="00107197" w:rsidRDefault="00107197" w:rsidP="00107197">
            <w:pPr>
              <w:pStyle w:val="Zawartotabeli"/>
              <w:rPr>
                <w:b/>
              </w:rPr>
            </w:pPr>
            <w:r w:rsidRPr="00F50CBC">
              <w:rPr>
                <w:b/>
              </w:rPr>
              <w:t>Sposób dokumentowania kontroli</w:t>
            </w:r>
          </w:p>
        </w:tc>
        <w:tc>
          <w:tcPr>
            <w:tcW w:w="6094" w:type="dxa"/>
          </w:tcPr>
          <w:p w14:paraId="4B88DEF3" w14:textId="7DA4BF68" w:rsidR="00107197" w:rsidRPr="00074294" w:rsidRDefault="00A01E54" w:rsidP="00BC615A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F50CBC" w14:paraId="2EBD7EFA" w14:textId="77777777" w:rsidTr="00BC615A">
        <w:tc>
          <w:tcPr>
            <w:tcW w:w="3544" w:type="dxa"/>
          </w:tcPr>
          <w:p w14:paraId="5C987EF7" w14:textId="1B63004F" w:rsidR="00F50CBC" w:rsidRPr="00F50CBC" w:rsidRDefault="00107197" w:rsidP="00A13297">
            <w:pPr>
              <w:pStyle w:val="Zawartotabeli"/>
              <w:rPr>
                <w:b/>
              </w:rPr>
            </w:pPr>
            <w:r>
              <w:rPr>
                <w:b/>
              </w:rPr>
              <w:t>F</w:t>
            </w:r>
            <w:r w:rsidRPr="00F50CBC">
              <w:rPr>
                <w:b/>
              </w:rPr>
              <w:t xml:space="preserve">unkcja / stanowisko </w:t>
            </w:r>
            <w:r w:rsidR="00137BE0">
              <w:rPr>
                <w:b/>
              </w:rPr>
              <w:t>o</w:t>
            </w:r>
            <w:r w:rsidR="00137BE0" w:rsidRPr="00F50CBC">
              <w:rPr>
                <w:b/>
              </w:rPr>
              <w:t>sob</w:t>
            </w:r>
            <w:r w:rsidR="00137BE0">
              <w:rPr>
                <w:b/>
              </w:rPr>
              <w:t>y / osób</w:t>
            </w:r>
            <w:r w:rsidR="00137BE0" w:rsidRPr="00F50CBC">
              <w:rPr>
                <w:b/>
              </w:rPr>
              <w:t>, do któr</w:t>
            </w:r>
            <w:r w:rsidR="00137BE0">
              <w:rPr>
                <w:b/>
              </w:rPr>
              <w:t>ych</w:t>
            </w:r>
            <w:r w:rsidR="00137BE0" w:rsidRPr="00F50CBC">
              <w:rPr>
                <w:b/>
              </w:rPr>
              <w:t xml:space="preserve"> </w:t>
            </w:r>
            <w:r w:rsidR="00F50CBC" w:rsidRPr="00F50CBC">
              <w:rPr>
                <w:b/>
              </w:rPr>
              <w:t xml:space="preserve">przekazywane będą informacje </w:t>
            </w:r>
            <w:r w:rsidR="00A13297">
              <w:rPr>
                <w:b/>
              </w:rPr>
              <w:t>o wynikach k</w:t>
            </w:r>
            <w:r w:rsidR="00F50CBC" w:rsidRPr="00F50CBC">
              <w:rPr>
                <w:b/>
              </w:rPr>
              <w:t xml:space="preserve">ontroli, </w:t>
            </w:r>
            <w:r w:rsidR="00A13297">
              <w:rPr>
                <w:b/>
              </w:rPr>
              <w:t>departament / jednostka</w:t>
            </w:r>
            <w:r w:rsidR="00F50CBC" w:rsidRPr="00F50CBC">
              <w:rPr>
                <w:b/>
              </w:rPr>
              <w:t xml:space="preserve"> organizacyjna</w:t>
            </w:r>
          </w:p>
        </w:tc>
        <w:tc>
          <w:tcPr>
            <w:tcW w:w="6094" w:type="dxa"/>
          </w:tcPr>
          <w:p w14:paraId="614BA9C9" w14:textId="61604652" w:rsidR="00F50CBC" w:rsidRPr="00F50CBC" w:rsidRDefault="00A01E54" w:rsidP="00BC615A">
            <w:pPr>
              <w:pStyle w:val="Zawartotabeli"/>
              <w:jc w:val="lef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07197" w14:paraId="4917CD88" w14:textId="77777777" w:rsidTr="00BC615A">
        <w:tc>
          <w:tcPr>
            <w:tcW w:w="3544" w:type="dxa"/>
          </w:tcPr>
          <w:p w14:paraId="7AFB59C4" w14:textId="1BA9112E" w:rsidR="00107197" w:rsidRPr="00F50CBC" w:rsidRDefault="00A13297" w:rsidP="00A13297">
            <w:pPr>
              <w:pStyle w:val="Zawartotabeli"/>
              <w:rPr>
                <w:b/>
              </w:rPr>
            </w:pPr>
            <w:r w:rsidRPr="00F50CBC">
              <w:rPr>
                <w:b/>
              </w:rPr>
              <w:t>Zasady weryfikowania re</w:t>
            </w:r>
            <w:r>
              <w:rPr>
                <w:b/>
              </w:rPr>
              <w:t>alizacji czynności naprawczych</w:t>
            </w:r>
          </w:p>
        </w:tc>
        <w:tc>
          <w:tcPr>
            <w:tcW w:w="6094" w:type="dxa"/>
          </w:tcPr>
          <w:p w14:paraId="17AFA9F5" w14:textId="401FD4EE" w:rsidR="00107197" w:rsidRPr="00074294" w:rsidRDefault="00A01E54" w:rsidP="00BC615A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F50CBC" w14:paraId="0F4A6A86" w14:textId="77777777" w:rsidTr="00BC615A">
        <w:tc>
          <w:tcPr>
            <w:tcW w:w="3544" w:type="dxa"/>
          </w:tcPr>
          <w:p w14:paraId="36BD196F" w14:textId="2D5F00AF" w:rsidR="00F50CBC" w:rsidRPr="00F50CBC" w:rsidRDefault="00A13297" w:rsidP="00A13297">
            <w:pPr>
              <w:pStyle w:val="Zawartotabeli"/>
              <w:rPr>
                <w:b/>
              </w:rPr>
            </w:pPr>
            <w:r w:rsidRPr="00F50CBC">
              <w:rPr>
                <w:b/>
              </w:rPr>
              <w:t>Sposób dokumentowania czynności naprawczych</w:t>
            </w:r>
          </w:p>
        </w:tc>
        <w:tc>
          <w:tcPr>
            <w:tcW w:w="6094" w:type="dxa"/>
          </w:tcPr>
          <w:p w14:paraId="0F857E49" w14:textId="02BC60FB" w:rsidR="00F50CBC" w:rsidRPr="00F50CBC" w:rsidRDefault="00A01E54" w:rsidP="00BC615A">
            <w:pPr>
              <w:pStyle w:val="Zawartotabeli"/>
              <w:jc w:val="lef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F50CBC" w14:paraId="2DB3B700" w14:textId="77777777" w:rsidTr="00BC615A">
        <w:tc>
          <w:tcPr>
            <w:tcW w:w="3544" w:type="dxa"/>
          </w:tcPr>
          <w:p w14:paraId="34E54C67" w14:textId="1AF59FE2" w:rsidR="00F50CBC" w:rsidRPr="00F50CBC" w:rsidRDefault="00336BCF" w:rsidP="00137BE0">
            <w:pPr>
              <w:pStyle w:val="Zawartotabeli"/>
              <w:rPr>
                <w:b/>
              </w:rPr>
            </w:pPr>
            <w:r>
              <w:rPr>
                <w:b/>
              </w:rPr>
              <w:t>Funkcja / stanowisko osoby nadzorującej wykonanie przez Agenta czynności naprawczych, departament / jednostka organizacyjna</w:t>
            </w:r>
          </w:p>
        </w:tc>
        <w:tc>
          <w:tcPr>
            <w:tcW w:w="6094" w:type="dxa"/>
          </w:tcPr>
          <w:p w14:paraId="5BB0EE52" w14:textId="18086615" w:rsidR="00F50CBC" w:rsidRPr="00F50CBC" w:rsidRDefault="00A01E54" w:rsidP="00BC615A">
            <w:pPr>
              <w:pStyle w:val="Zawartotabeli"/>
              <w:jc w:val="lef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F50CBC" w14:paraId="4342D33B" w14:textId="77777777" w:rsidTr="00BC615A">
        <w:tc>
          <w:tcPr>
            <w:tcW w:w="3544" w:type="dxa"/>
          </w:tcPr>
          <w:p w14:paraId="62805476" w14:textId="497E1D8D" w:rsidR="00F50CBC" w:rsidRPr="00F50CBC" w:rsidRDefault="006A7910" w:rsidP="00CC7F48">
            <w:pPr>
              <w:pStyle w:val="Zawartotabeli"/>
              <w:rPr>
                <w:b/>
              </w:rPr>
            </w:pPr>
            <w:r>
              <w:rPr>
                <w:b/>
              </w:rPr>
              <w:t>F</w:t>
            </w:r>
            <w:r w:rsidRPr="00F50CBC">
              <w:rPr>
                <w:b/>
              </w:rPr>
              <w:t xml:space="preserve">unkcja / stanowisko </w:t>
            </w:r>
            <w:r>
              <w:rPr>
                <w:b/>
              </w:rPr>
              <w:t>o</w:t>
            </w:r>
            <w:r w:rsidR="00F50CBC" w:rsidRPr="00F50CBC">
              <w:rPr>
                <w:b/>
              </w:rPr>
              <w:t>sob</w:t>
            </w:r>
            <w:r>
              <w:rPr>
                <w:b/>
              </w:rPr>
              <w:t>y</w:t>
            </w:r>
            <w:r w:rsidR="00CC7F48">
              <w:rPr>
                <w:b/>
              </w:rPr>
              <w:t xml:space="preserve"> </w:t>
            </w:r>
            <w:r w:rsidR="00856A9A">
              <w:rPr>
                <w:b/>
              </w:rPr>
              <w:t>/ osób</w:t>
            </w:r>
            <w:r w:rsidR="00F50CBC" w:rsidRPr="00F50CBC">
              <w:rPr>
                <w:b/>
              </w:rPr>
              <w:t>, do któr</w:t>
            </w:r>
            <w:r w:rsidR="00856A9A">
              <w:rPr>
                <w:b/>
              </w:rPr>
              <w:t>ych</w:t>
            </w:r>
            <w:r w:rsidR="00F50CBC" w:rsidRPr="00F50CBC">
              <w:rPr>
                <w:b/>
              </w:rPr>
              <w:t xml:space="preserve"> </w:t>
            </w:r>
            <w:r w:rsidR="00CC7F48">
              <w:rPr>
                <w:b/>
              </w:rPr>
              <w:t>przekazy</w:t>
            </w:r>
            <w:r w:rsidR="00F50CBC" w:rsidRPr="00F50CBC">
              <w:rPr>
                <w:b/>
              </w:rPr>
              <w:t xml:space="preserve">wane </w:t>
            </w:r>
            <w:r w:rsidR="00856A9A">
              <w:rPr>
                <w:b/>
              </w:rPr>
              <w:t>będ</w:t>
            </w:r>
            <w:r w:rsidR="00F50CBC" w:rsidRPr="00F50CBC">
              <w:rPr>
                <w:b/>
              </w:rPr>
              <w:t xml:space="preserve">ą informacje o wykonaniu </w:t>
            </w:r>
            <w:r>
              <w:rPr>
                <w:b/>
              </w:rPr>
              <w:t>czynności naprawczych, departament / jednostka organizacyjna</w:t>
            </w:r>
          </w:p>
        </w:tc>
        <w:tc>
          <w:tcPr>
            <w:tcW w:w="6094" w:type="dxa"/>
          </w:tcPr>
          <w:p w14:paraId="70352E6C" w14:textId="50A10F5F" w:rsidR="00F50CBC" w:rsidRPr="00F50CBC" w:rsidRDefault="00A01E54" w:rsidP="00BC615A">
            <w:pPr>
              <w:pStyle w:val="Zawartotabeli"/>
              <w:jc w:val="lef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F50CBC" w14:paraId="239B15AB" w14:textId="77777777" w:rsidTr="00BC615A">
        <w:tc>
          <w:tcPr>
            <w:tcW w:w="3544" w:type="dxa"/>
          </w:tcPr>
          <w:p w14:paraId="75AE4AC8" w14:textId="3B7E804E" w:rsidR="00F50CBC" w:rsidRPr="00F50CBC" w:rsidRDefault="006A7910" w:rsidP="00F50CBC">
            <w:pPr>
              <w:pStyle w:val="Zawartotabeli"/>
              <w:rPr>
                <w:b/>
              </w:rPr>
            </w:pPr>
            <w:r>
              <w:rPr>
                <w:b/>
              </w:rPr>
              <w:t>Liczba kontroli w roku</w:t>
            </w:r>
          </w:p>
        </w:tc>
        <w:tc>
          <w:tcPr>
            <w:tcW w:w="6094" w:type="dxa"/>
          </w:tcPr>
          <w:p w14:paraId="3A77DE62" w14:textId="5DD644A7" w:rsidR="00F50CBC" w:rsidRPr="00F50CBC" w:rsidRDefault="00A01E54" w:rsidP="00BC615A">
            <w:pPr>
              <w:pStyle w:val="Zawartotabeli"/>
              <w:jc w:val="lef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789B1A04" w14:textId="656B3E69" w:rsidR="0035468B" w:rsidRDefault="0035468B" w:rsidP="00F50CBC">
      <w:pPr>
        <w:pStyle w:val="Nagwek2"/>
        <w:numPr>
          <w:ilvl w:val="0"/>
          <w:numId w:val="0"/>
        </w:numPr>
        <w:ind w:left="576" w:hanging="576"/>
      </w:pPr>
      <w:r w:rsidRPr="005F798B">
        <w:t>Kontrole doraźne</w:t>
      </w:r>
    </w:p>
    <w:tbl>
      <w:tblPr>
        <w:tblStyle w:val="Tabela2"/>
        <w:tblW w:w="0" w:type="auto"/>
        <w:tblBorders>
          <w:top w:val="single" w:sz="18" w:space="0" w:color="001A72" w:themeColor="accent1"/>
        </w:tblBorders>
        <w:tblLook w:val="04A0" w:firstRow="1" w:lastRow="0" w:firstColumn="1" w:lastColumn="0" w:noHBand="0" w:noVBand="1"/>
      </w:tblPr>
      <w:tblGrid>
        <w:gridCol w:w="3544"/>
        <w:gridCol w:w="6094"/>
      </w:tblGrid>
      <w:tr w:rsidR="00F50CBC" w:rsidRPr="00F50CBC" w14:paraId="1DC452F2" w14:textId="77777777" w:rsidTr="00BC615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4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7141F4CD" w14:textId="77777777" w:rsidR="00F50CBC" w:rsidRPr="00F50CBC" w:rsidRDefault="00F50CBC" w:rsidP="00F50CBC">
            <w:pPr>
              <w:pStyle w:val="Zawartotabeli"/>
            </w:pPr>
            <w:r w:rsidRPr="00F50CBC">
              <w:t>Czynniki, które mogą wpłynąć na podjęcie działań i wszczęcie kontroli doraźnej</w:t>
            </w:r>
          </w:p>
        </w:tc>
        <w:tc>
          <w:tcPr>
            <w:tcW w:w="609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0A59454D" w14:textId="28379102" w:rsidR="00F50CBC" w:rsidRPr="00F50CBC" w:rsidRDefault="00A01E54" w:rsidP="00BC615A">
            <w:pPr>
              <w:pStyle w:val="Zawartotabeli"/>
              <w:jc w:val="left"/>
              <w:rPr>
                <w:b w:val="0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F50CBC" w:rsidRPr="00F50CBC" w14:paraId="1AF86804" w14:textId="77777777" w:rsidTr="00BC615A">
        <w:tc>
          <w:tcPr>
            <w:tcW w:w="3544" w:type="dxa"/>
          </w:tcPr>
          <w:p w14:paraId="0FAEDBB1" w14:textId="7AF20362" w:rsidR="00F50CBC" w:rsidRPr="00F50CBC" w:rsidRDefault="008556B2" w:rsidP="00486F2D">
            <w:pPr>
              <w:pStyle w:val="Zawartotabeli"/>
              <w:rPr>
                <w:b/>
              </w:rPr>
            </w:pPr>
            <w:r>
              <w:rPr>
                <w:b/>
              </w:rPr>
              <w:lastRenderedPageBreak/>
              <w:t>F</w:t>
            </w:r>
            <w:r w:rsidRPr="00F50CBC">
              <w:rPr>
                <w:b/>
              </w:rPr>
              <w:t xml:space="preserve">unkcja / stanowisko </w:t>
            </w:r>
            <w:r>
              <w:rPr>
                <w:b/>
              </w:rPr>
              <w:t>osoby</w:t>
            </w:r>
            <w:r w:rsidR="00F50CBC" w:rsidRPr="00F50CBC">
              <w:rPr>
                <w:b/>
              </w:rPr>
              <w:t xml:space="preserve"> decydując</w:t>
            </w:r>
            <w:r>
              <w:rPr>
                <w:b/>
              </w:rPr>
              <w:t>ej</w:t>
            </w:r>
            <w:r w:rsidR="00F50CBC" w:rsidRPr="00F50CBC">
              <w:rPr>
                <w:b/>
              </w:rPr>
              <w:t xml:space="preserve"> o przeprowadzeniu kontroli doraźnej, </w:t>
            </w:r>
            <w:r w:rsidR="00486F2D">
              <w:rPr>
                <w:b/>
              </w:rPr>
              <w:t>departament / jednostka</w:t>
            </w:r>
            <w:r w:rsidR="00F50CBC" w:rsidRPr="00F50CBC">
              <w:rPr>
                <w:b/>
              </w:rPr>
              <w:t xml:space="preserve"> organizacyjna</w:t>
            </w:r>
          </w:p>
        </w:tc>
        <w:tc>
          <w:tcPr>
            <w:tcW w:w="6094" w:type="dxa"/>
          </w:tcPr>
          <w:p w14:paraId="422EDD9B" w14:textId="5D4D9FA9" w:rsidR="00F50CBC" w:rsidRPr="00F50CBC" w:rsidRDefault="00A01E54" w:rsidP="00BC615A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F50CBC" w:rsidRPr="00F50CBC" w14:paraId="52582ABE" w14:textId="77777777" w:rsidTr="00BC615A">
        <w:tc>
          <w:tcPr>
            <w:tcW w:w="3544" w:type="dxa"/>
          </w:tcPr>
          <w:p w14:paraId="46BB19B9" w14:textId="1A879C81" w:rsidR="00F50CBC" w:rsidRPr="00F50CBC" w:rsidRDefault="00486F2D" w:rsidP="009D31C6">
            <w:pPr>
              <w:pStyle w:val="Zawartotabeli"/>
              <w:rPr>
                <w:b/>
              </w:rPr>
            </w:pPr>
            <w:r>
              <w:rPr>
                <w:b/>
              </w:rPr>
              <w:t>F</w:t>
            </w:r>
            <w:r w:rsidRPr="00F50CBC">
              <w:rPr>
                <w:b/>
              </w:rPr>
              <w:t xml:space="preserve">unkcja / stanowisko </w:t>
            </w:r>
            <w:r>
              <w:rPr>
                <w:b/>
              </w:rPr>
              <w:t>o</w:t>
            </w:r>
            <w:r w:rsidR="00F50CBC" w:rsidRPr="00F50CBC">
              <w:rPr>
                <w:b/>
              </w:rPr>
              <w:t>sob</w:t>
            </w:r>
            <w:r>
              <w:rPr>
                <w:b/>
              </w:rPr>
              <w:t>y</w:t>
            </w:r>
            <w:r w:rsidR="00F50CBC" w:rsidRPr="00F50CBC">
              <w:rPr>
                <w:b/>
              </w:rPr>
              <w:t xml:space="preserve"> przeprowadzając</w:t>
            </w:r>
            <w:r>
              <w:rPr>
                <w:b/>
              </w:rPr>
              <w:t xml:space="preserve">ej </w:t>
            </w:r>
            <w:r w:rsidR="009D31C6">
              <w:rPr>
                <w:b/>
              </w:rPr>
              <w:t>kontrolę</w:t>
            </w:r>
            <w:r w:rsidR="00F50CBC" w:rsidRPr="00F50CBC">
              <w:rPr>
                <w:b/>
              </w:rPr>
              <w:t xml:space="preserve">, </w:t>
            </w:r>
            <w:r w:rsidR="009D31C6">
              <w:rPr>
                <w:b/>
              </w:rPr>
              <w:t xml:space="preserve">departament / jednostka </w:t>
            </w:r>
            <w:r w:rsidR="00F50CBC" w:rsidRPr="00F50CBC">
              <w:rPr>
                <w:b/>
              </w:rPr>
              <w:t>organizacyjna</w:t>
            </w:r>
          </w:p>
        </w:tc>
        <w:tc>
          <w:tcPr>
            <w:tcW w:w="6094" w:type="dxa"/>
          </w:tcPr>
          <w:p w14:paraId="12D6B7DC" w14:textId="6CC9827E" w:rsidR="00F50CBC" w:rsidRPr="00F50CBC" w:rsidRDefault="00A01E54" w:rsidP="00BC615A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F50CBC" w:rsidRPr="00F50CBC" w14:paraId="7D41D759" w14:textId="77777777" w:rsidTr="00BC615A">
        <w:tc>
          <w:tcPr>
            <w:tcW w:w="3544" w:type="dxa"/>
          </w:tcPr>
          <w:p w14:paraId="1B6CA13A" w14:textId="77777777" w:rsidR="00F50CBC" w:rsidRPr="00F50CBC" w:rsidRDefault="00F50CBC" w:rsidP="00F50CBC">
            <w:pPr>
              <w:pStyle w:val="Zawartotabeli"/>
              <w:rPr>
                <w:b/>
              </w:rPr>
            </w:pPr>
            <w:r w:rsidRPr="00F50CBC">
              <w:rPr>
                <w:b/>
              </w:rPr>
              <w:t>Sposób wykonania kontroli doraźnej</w:t>
            </w:r>
          </w:p>
        </w:tc>
        <w:tc>
          <w:tcPr>
            <w:tcW w:w="6094" w:type="dxa"/>
          </w:tcPr>
          <w:p w14:paraId="3171FE9F" w14:textId="61CEAD59" w:rsidR="00F50CBC" w:rsidRPr="00F50CBC" w:rsidRDefault="00A01E54" w:rsidP="00BC615A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9D31C6" w:rsidRPr="00F50CBC" w14:paraId="620CB8A4" w14:textId="77777777" w:rsidTr="00BC615A">
        <w:tc>
          <w:tcPr>
            <w:tcW w:w="3544" w:type="dxa"/>
          </w:tcPr>
          <w:p w14:paraId="29F688CE" w14:textId="78975F86" w:rsidR="009D31C6" w:rsidRPr="00F50CBC" w:rsidRDefault="00902621" w:rsidP="00471295">
            <w:pPr>
              <w:pStyle w:val="Zawartotabeli"/>
              <w:rPr>
                <w:b/>
              </w:rPr>
            </w:pPr>
            <w:r w:rsidRPr="00F50CBC">
              <w:rPr>
                <w:b/>
              </w:rPr>
              <w:t>Sposób do</w:t>
            </w:r>
            <w:r w:rsidR="00471295">
              <w:rPr>
                <w:b/>
              </w:rPr>
              <w:t>kumentowania kontroli doraźnej</w:t>
            </w:r>
          </w:p>
        </w:tc>
        <w:tc>
          <w:tcPr>
            <w:tcW w:w="6094" w:type="dxa"/>
          </w:tcPr>
          <w:p w14:paraId="71EB1189" w14:textId="43776369" w:rsidR="009D31C6" w:rsidRPr="00F50CBC" w:rsidRDefault="00A01E54" w:rsidP="00BC615A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3B1304" w:rsidRPr="00F50CBC" w14:paraId="6738BA7D" w14:textId="77777777" w:rsidTr="00BC615A">
        <w:tc>
          <w:tcPr>
            <w:tcW w:w="3544" w:type="dxa"/>
          </w:tcPr>
          <w:p w14:paraId="38648D7F" w14:textId="65F25ACB" w:rsidR="003B1304" w:rsidRPr="00F50CBC" w:rsidRDefault="003B1304" w:rsidP="003B1304">
            <w:pPr>
              <w:pStyle w:val="Zawartotabeli"/>
              <w:rPr>
                <w:b/>
              </w:rPr>
            </w:pPr>
            <w:r>
              <w:rPr>
                <w:b/>
              </w:rPr>
              <w:t>F</w:t>
            </w:r>
            <w:r w:rsidRPr="00F50CBC">
              <w:rPr>
                <w:b/>
              </w:rPr>
              <w:t xml:space="preserve">unkcja / stanowisko </w:t>
            </w:r>
            <w:r>
              <w:rPr>
                <w:b/>
              </w:rPr>
              <w:t>o</w:t>
            </w:r>
            <w:r w:rsidRPr="00F50CBC">
              <w:rPr>
                <w:b/>
              </w:rPr>
              <w:t>sob</w:t>
            </w:r>
            <w:r>
              <w:rPr>
                <w:b/>
              </w:rPr>
              <w:t>y / osób</w:t>
            </w:r>
            <w:r w:rsidRPr="00F50CBC">
              <w:rPr>
                <w:b/>
              </w:rPr>
              <w:t>, do któr</w:t>
            </w:r>
            <w:r>
              <w:rPr>
                <w:b/>
              </w:rPr>
              <w:t>ych</w:t>
            </w:r>
            <w:r w:rsidRPr="00F50CBC">
              <w:rPr>
                <w:b/>
              </w:rPr>
              <w:t xml:space="preserve"> </w:t>
            </w:r>
            <w:r>
              <w:rPr>
                <w:b/>
              </w:rPr>
              <w:t>przekazane będ</w:t>
            </w:r>
            <w:r w:rsidRPr="00F50CBC">
              <w:rPr>
                <w:b/>
              </w:rPr>
              <w:t>ą informacje o wy</w:t>
            </w:r>
            <w:r>
              <w:rPr>
                <w:b/>
              </w:rPr>
              <w:t>nikach kontroli, departament / jednostka organizacyjna</w:t>
            </w:r>
          </w:p>
        </w:tc>
        <w:tc>
          <w:tcPr>
            <w:tcW w:w="6094" w:type="dxa"/>
          </w:tcPr>
          <w:p w14:paraId="04951AFB" w14:textId="0868BBD5" w:rsidR="003B1304" w:rsidRPr="00F50CBC" w:rsidRDefault="00A01E54" w:rsidP="00BC615A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F417D6" w:rsidRPr="00F50CBC" w14:paraId="5D52E123" w14:textId="77777777" w:rsidTr="00BC615A">
        <w:tc>
          <w:tcPr>
            <w:tcW w:w="3544" w:type="dxa"/>
          </w:tcPr>
          <w:p w14:paraId="5DDB352A" w14:textId="71599A3D" w:rsidR="00F417D6" w:rsidRDefault="00F417D6" w:rsidP="00F417D6">
            <w:pPr>
              <w:pStyle w:val="Zawartotabeli"/>
              <w:rPr>
                <w:b/>
              </w:rPr>
            </w:pPr>
            <w:r w:rsidRPr="00F50CBC">
              <w:rPr>
                <w:b/>
              </w:rPr>
              <w:t>Zasady weryfikowania re</w:t>
            </w:r>
            <w:r>
              <w:rPr>
                <w:b/>
              </w:rPr>
              <w:t>alizacji czynności naprawczych</w:t>
            </w:r>
          </w:p>
        </w:tc>
        <w:tc>
          <w:tcPr>
            <w:tcW w:w="6094" w:type="dxa"/>
          </w:tcPr>
          <w:p w14:paraId="3D937742" w14:textId="5B963196" w:rsidR="00F417D6" w:rsidRPr="00F50CBC" w:rsidRDefault="00A01E54" w:rsidP="00BC615A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F417D6" w:rsidRPr="00F50CBC" w14:paraId="754589A1" w14:textId="77777777" w:rsidTr="00BC615A">
        <w:tc>
          <w:tcPr>
            <w:tcW w:w="3544" w:type="dxa"/>
          </w:tcPr>
          <w:p w14:paraId="406615B3" w14:textId="157F01C3" w:rsidR="00F417D6" w:rsidRDefault="00F417D6" w:rsidP="00F417D6">
            <w:pPr>
              <w:pStyle w:val="Zawartotabeli"/>
              <w:rPr>
                <w:b/>
              </w:rPr>
            </w:pPr>
            <w:r w:rsidRPr="00F50CBC">
              <w:rPr>
                <w:b/>
              </w:rPr>
              <w:t>Sposób dokumentowania czynności naprawczych</w:t>
            </w:r>
          </w:p>
        </w:tc>
        <w:tc>
          <w:tcPr>
            <w:tcW w:w="6094" w:type="dxa"/>
          </w:tcPr>
          <w:p w14:paraId="275B512A" w14:textId="5887E507" w:rsidR="00F417D6" w:rsidRPr="00F50CBC" w:rsidRDefault="00A01E54" w:rsidP="00BC615A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F417D6" w:rsidRPr="00F50CBC" w14:paraId="01C1BDEA" w14:textId="77777777" w:rsidTr="00BC615A">
        <w:tc>
          <w:tcPr>
            <w:tcW w:w="3544" w:type="dxa"/>
          </w:tcPr>
          <w:p w14:paraId="1A0074C3" w14:textId="3A191C18" w:rsidR="00F417D6" w:rsidRDefault="00F417D6" w:rsidP="00F417D6">
            <w:pPr>
              <w:pStyle w:val="Zawartotabeli"/>
              <w:rPr>
                <w:b/>
              </w:rPr>
            </w:pPr>
            <w:r>
              <w:rPr>
                <w:b/>
              </w:rPr>
              <w:t>Funkcja / stanowisko osoby nadzorującej wykonanie przez Agenta czynności naprawczych, departament / jednostka organizacyjna</w:t>
            </w:r>
          </w:p>
        </w:tc>
        <w:tc>
          <w:tcPr>
            <w:tcW w:w="6094" w:type="dxa"/>
          </w:tcPr>
          <w:p w14:paraId="1E8C2705" w14:textId="3E4D911A" w:rsidR="00F417D6" w:rsidRPr="00F50CBC" w:rsidRDefault="00A01E54" w:rsidP="00BC615A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F417D6" w:rsidRPr="00F50CBC" w14:paraId="6752CFFB" w14:textId="77777777" w:rsidTr="00BC615A">
        <w:tc>
          <w:tcPr>
            <w:tcW w:w="3544" w:type="dxa"/>
          </w:tcPr>
          <w:p w14:paraId="1B38B6CB" w14:textId="4B6BB087" w:rsidR="00F417D6" w:rsidRPr="00F50CBC" w:rsidRDefault="00F417D6" w:rsidP="00F417D6">
            <w:pPr>
              <w:pStyle w:val="Zawartotabeli"/>
              <w:rPr>
                <w:b/>
              </w:rPr>
            </w:pPr>
            <w:r>
              <w:rPr>
                <w:b/>
              </w:rPr>
              <w:t>F</w:t>
            </w:r>
            <w:r w:rsidRPr="00F50CBC">
              <w:rPr>
                <w:b/>
              </w:rPr>
              <w:t xml:space="preserve">unkcja / stanowisko </w:t>
            </w:r>
            <w:r>
              <w:rPr>
                <w:b/>
              </w:rPr>
              <w:t>o</w:t>
            </w:r>
            <w:r w:rsidRPr="00F50CBC">
              <w:rPr>
                <w:b/>
              </w:rPr>
              <w:t>sob</w:t>
            </w:r>
            <w:r>
              <w:rPr>
                <w:b/>
              </w:rPr>
              <w:t>y / osób</w:t>
            </w:r>
            <w:r w:rsidRPr="00F50CBC">
              <w:rPr>
                <w:b/>
              </w:rPr>
              <w:t>, do któr</w:t>
            </w:r>
            <w:r>
              <w:rPr>
                <w:b/>
              </w:rPr>
              <w:t>ych</w:t>
            </w:r>
            <w:r w:rsidRPr="00F50CBC">
              <w:rPr>
                <w:b/>
              </w:rPr>
              <w:t xml:space="preserve"> </w:t>
            </w:r>
            <w:r>
              <w:rPr>
                <w:b/>
              </w:rPr>
              <w:t>przekazy</w:t>
            </w:r>
            <w:r w:rsidRPr="00F50CBC">
              <w:rPr>
                <w:b/>
              </w:rPr>
              <w:t xml:space="preserve">wane </w:t>
            </w:r>
            <w:r>
              <w:rPr>
                <w:b/>
              </w:rPr>
              <w:t>będ</w:t>
            </w:r>
            <w:r w:rsidRPr="00F50CBC">
              <w:rPr>
                <w:b/>
              </w:rPr>
              <w:t xml:space="preserve">ą informacje o wykonaniu </w:t>
            </w:r>
            <w:r w:rsidR="00395EA4">
              <w:rPr>
                <w:b/>
              </w:rPr>
              <w:t xml:space="preserve">przez Agenta </w:t>
            </w:r>
            <w:r>
              <w:rPr>
                <w:b/>
              </w:rPr>
              <w:t>czynności naprawczych, departament / jednostka organizacyjna</w:t>
            </w:r>
          </w:p>
        </w:tc>
        <w:tc>
          <w:tcPr>
            <w:tcW w:w="6094" w:type="dxa"/>
          </w:tcPr>
          <w:p w14:paraId="69C93713" w14:textId="6096A54A" w:rsidR="00F417D6" w:rsidRPr="00F50CBC" w:rsidRDefault="00A01E54" w:rsidP="00BC615A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59CED7DF" w14:textId="0F5386F2" w:rsidR="00471295" w:rsidRPr="004E3B04" w:rsidRDefault="00471295" w:rsidP="004E3B04">
      <w:pPr>
        <w:pStyle w:val="Nagwek1"/>
      </w:pPr>
      <w:r w:rsidRPr="004E3B04">
        <w:t xml:space="preserve">Kontrole wewnętrzne w strukturze </w:t>
      </w:r>
      <w:r w:rsidR="003B0C9C" w:rsidRPr="004E3B04">
        <w:t>agenta</w:t>
      </w:r>
      <w:r w:rsidRPr="004E3B04">
        <w:t xml:space="preserve"> firm</w:t>
      </w:r>
      <w:r w:rsidR="003B0C9C" w:rsidRPr="004E3B04">
        <w:t>y</w:t>
      </w:r>
      <w:r w:rsidRPr="004E3B04">
        <w:t xml:space="preserve"> inwestycyjn</w:t>
      </w:r>
      <w:r w:rsidR="003B0C9C" w:rsidRPr="004E3B04">
        <w:t>ej</w:t>
      </w:r>
    </w:p>
    <w:tbl>
      <w:tblPr>
        <w:tblStyle w:val="Tabela2"/>
        <w:tblW w:w="0" w:type="auto"/>
        <w:tblBorders>
          <w:top w:val="single" w:sz="18" w:space="0" w:color="001A72" w:themeColor="accent1"/>
        </w:tblBorders>
        <w:tblLook w:val="04A0" w:firstRow="1" w:lastRow="0" w:firstColumn="1" w:lastColumn="0" w:noHBand="0" w:noVBand="1"/>
      </w:tblPr>
      <w:tblGrid>
        <w:gridCol w:w="3544"/>
        <w:gridCol w:w="6094"/>
      </w:tblGrid>
      <w:tr w:rsidR="00471295" w14:paraId="7E74A091" w14:textId="77777777" w:rsidTr="00BC615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4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6F3C6B3D" w14:textId="469DABED" w:rsidR="00471295" w:rsidRPr="00F50CBC" w:rsidRDefault="00471295" w:rsidP="003B0C9C">
            <w:pPr>
              <w:pStyle w:val="Zawartotabeli"/>
            </w:pPr>
            <w:r w:rsidRPr="00F50CBC">
              <w:t xml:space="preserve">Termin pierwszej planowanej kontroli po wpisie do rejestru </w:t>
            </w:r>
            <w:r>
              <w:t xml:space="preserve">agentów </w:t>
            </w:r>
            <w:r w:rsidRPr="00F50CBC">
              <w:t>firm inwestycyjnych</w:t>
            </w:r>
            <w:r>
              <w:t xml:space="preserve"> (podany w miesiącach)</w:t>
            </w:r>
          </w:p>
        </w:tc>
        <w:tc>
          <w:tcPr>
            <w:tcW w:w="609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7BEAEC35" w14:textId="4FA6D876" w:rsidR="00471295" w:rsidRPr="00F50CBC" w:rsidRDefault="00A01E54" w:rsidP="00BC615A">
            <w:pPr>
              <w:pStyle w:val="Zawartotabeli"/>
              <w:jc w:val="left"/>
              <w:rPr>
                <w:b w:val="0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471295" w14:paraId="206A6DC6" w14:textId="77777777" w:rsidTr="00BC615A">
        <w:tc>
          <w:tcPr>
            <w:tcW w:w="3544" w:type="dxa"/>
          </w:tcPr>
          <w:p w14:paraId="5B40C97E" w14:textId="76401F67" w:rsidR="00471295" w:rsidRPr="00F50CBC" w:rsidRDefault="00471295" w:rsidP="00200431">
            <w:pPr>
              <w:pStyle w:val="Zawartotabeli"/>
              <w:rPr>
                <w:b/>
              </w:rPr>
            </w:pPr>
            <w:r w:rsidRPr="00F50CBC">
              <w:rPr>
                <w:b/>
              </w:rPr>
              <w:t xml:space="preserve">Zakres, sposób </w:t>
            </w:r>
            <w:r>
              <w:rPr>
                <w:b/>
              </w:rPr>
              <w:t xml:space="preserve">(np. w miejscu świadczenia usługi, zdalnie) </w:t>
            </w:r>
            <w:r w:rsidRPr="00F50CBC">
              <w:rPr>
                <w:b/>
              </w:rPr>
              <w:t xml:space="preserve">i miejsce wykonania pierwszej planowanej kontroli po wpisie do rejestru </w:t>
            </w:r>
            <w:r>
              <w:rPr>
                <w:b/>
              </w:rPr>
              <w:t xml:space="preserve">agentów </w:t>
            </w:r>
            <w:r w:rsidRPr="00F50CBC">
              <w:rPr>
                <w:b/>
              </w:rPr>
              <w:t>firm inwestycyjnych</w:t>
            </w:r>
          </w:p>
        </w:tc>
        <w:tc>
          <w:tcPr>
            <w:tcW w:w="6094" w:type="dxa"/>
          </w:tcPr>
          <w:p w14:paraId="5F7ED97D" w14:textId="69E19F4B" w:rsidR="00471295" w:rsidRPr="00F50CBC" w:rsidRDefault="00A01E54" w:rsidP="00BC615A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471295" w14:paraId="49060861" w14:textId="77777777" w:rsidTr="00BC615A">
        <w:tc>
          <w:tcPr>
            <w:tcW w:w="3544" w:type="dxa"/>
          </w:tcPr>
          <w:p w14:paraId="2E0204D8" w14:textId="77777777" w:rsidR="00471295" w:rsidRPr="00F50CBC" w:rsidRDefault="00471295" w:rsidP="00F72AEA">
            <w:pPr>
              <w:pStyle w:val="Zawartotabeli"/>
              <w:rPr>
                <w:b/>
              </w:rPr>
            </w:pPr>
            <w:r>
              <w:rPr>
                <w:b/>
              </w:rPr>
              <w:t>Funkcja / stanowisko osoby</w:t>
            </w:r>
            <w:r w:rsidRPr="00F50CBC">
              <w:rPr>
                <w:b/>
              </w:rPr>
              <w:t xml:space="preserve"> kontrolując</w:t>
            </w:r>
            <w:r>
              <w:rPr>
                <w:b/>
              </w:rPr>
              <w:t>ej</w:t>
            </w:r>
            <w:r w:rsidRPr="00F50CBC">
              <w:rPr>
                <w:b/>
              </w:rPr>
              <w:t xml:space="preserve">, </w:t>
            </w:r>
            <w:r>
              <w:rPr>
                <w:b/>
              </w:rPr>
              <w:t>departament / jednostka organizacyjna</w:t>
            </w:r>
          </w:p>
        </w:tc>
        <w:tc>
          <w:tcPr>
            <w:tcW w:w="6094" w:type="dxa"/>
          </w:tcPr>
          <w:p w14:paraId="1E80A9FD" w14:textId="023A074A" w:rsidR="00471295" w:rsidRPr="00F50CBC" w:rsidRDefault="00A01E54" w:rsidP="00BC615A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471295" w14:paraId="189AAFC2" w14:textId="77777777" w:rsidTr="00BC615A">
        <w:tc>
          <w:tcPr>
            <w:tcW w:w="3544" w:type="dxa"/>
          </w:tcPr>
          <w:p w14:paraId="077C574B" w14:textId="77777777" w:rsidR="00471295" w:rsidRPr="00F50CBC" w:rsidRDefault="00471295" w:rsidP="00F72AEA">
            <w:pPr>
              <w:pStyle w:val="Zawartotabeli"/>
              <w:rPr>
                <w:b/>
              </w:rPr>
            </w:pPr>
            <w:r>
              <w:rPr>
                <w:b/>
              </w:rPr>
              <w:t>Funkcja / stanowisko osoby / osób</w:t>
            </w:r>
            <w:r w:rsidRPr="00F50CBC">
              <w:rPr>
                <w:b/>
              </w:rPr>
              <w:t xml:space="preserve"> </w:t>
            </w:r>
            <w:r>
              <w:rPr>
                <w:b/>
              </w:rPr>
              <w:t>do których przekazywane będą informacje o wynikach kontroli</w:t>
            </w:r>
            <w:r w:rsidRPr="00F50CBC">
              <w:rPr>
                <w:b/>
              </w:rPr>
              <w:t xml:space="preserve">, </w:t>
            </w:r>
            <w:r>
              <w:rPr>
                <w:b/>
              </w:rPr>
              <w:t>departament / jednostka organizacyjna</w:t>
            </w:r>
          </w:p>
        </w:tc>
        <w:tc>
          <w:tcPr>
            <w:tcW w:w="6094" w:type="dxa"/>
          </w:tcPr>
          <w:p w14:paraId="482D9ADB" w14:textId="7C63443A" w:rsidR="00471295" w:rsidRPr="00F50CBC" w:rsidRDefault="00A01E54" w:rsidP="00BC615A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0155640C" w14:textId="77777777" w:rsidR="00471295" w:rsidRDefault="00471295" w:rsidP="00471295">
      <w:pPr>
        <w:pStyle w:val="Nagwek2"/>
        <w:numPr>
          <w:ilvl w:val="0"/>
          <w:numId w:val="0"/>
        </w:numPr>
        <w:ind w:left="576" w:hanging="576"/>
      </w:pPr>
      <w:r>
        <w:t>K</w:t>
      </w:r>
      <w:r w:rsidRPr="005F798B">
        <w:t>ontrol</w:t>
      </w:r>
      <w:r>
        <w:t>e</w:t>
      </w:r>
      <w:r w:rsidRPr="005F798B">
        <w:t xml:space="preserve"> planowan</w:t>
      </w:r>
      <w:r>
        <w:t>e</w:t>
      </w:r>
    </w:p>
    <w:tbl>
      <w:tblPr>
        <w:tblStyle w:val="Tabela2"/>
        <w:tblW w:w="0" w:type="auto"/>
        <w:tblBorders>
          <w:top w:val="single" w:sz="18" w:space="0" w:color="001A72" w:themeColor="accent1"/>
        </w:tblBorders>
        <w:tblLook w:val="04A0" w:firstRow="1" w:lastRow="0" w:firstColumn="1" w:lastColumn="0" w:noHBand="0" w:noVBand="1"/>
      </w:tblPr>
      <w:tblGrid>
        <w:gridCol w:w="3544"/>
        <w:gridCol w:w="6094"/>
      </w:tblGrid>
      <w:tr w:rsidR="00471295" w14:paraId="339101D7" w14:textId="77777777" w:rsidTr="00BC615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4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43EBC72C" w14:textId="77777777" w:rsidR="00471295" w:rsidRPr="00F50CBC" w:rsidRDefault="00471295" w:rsidP="00F72AEA">
            <w:pPr>
              <w:pStyle w:val="Zawartotabeli"/>
            </w:pPr>
            <w:r>
              <w:t>Funkcja / stanowisko o</w:t>
            </w:r>
            <w:r w:rsidRPr="00F50CBC">
              <w:t>sob</w:t>
            </w:r>
            <w:r>
              <w:t>y</w:t>
            </w:r>
            <w:r w:rsidRPr="00F50CBC">
              <w:t xml:space="preserve"> wszczynając</w:t>
            </w:r>
            <w:r>
              <w:t>ej</w:t>
            </w:r>
            <w:r w:rsidRPr="00F50CBC">
              <w:t xml:space="preserve"> kontrolę, </w:t>
            </w:r>
            <w:r>
              <w:t>departament / jednostka organizacyjna</w:t>
            </w:r>
          </w:p>
        </w:tc>
        <w:tc>
          <w:tcPr>
            <w:tcW w:w="609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4744C045" w14:textId="0FFA2E29" w:rsidR="00471295" w:rsidRPr="00F50CBC" w:rsidRDefault="00A01E54" w:rsidP="00BC615A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471295" w14:paraId="6CCDFDF4" w14:textId="77777777" w:rsidTr="00BC615A">
        <w:tc>
          <w:tcPr>
            <w:tcW w:w="3544" w:type="dxa"/>
          </w:tcPr>
          <w:p w14:paraId="5D0068B9" w14:textId="77777777" w:rsidR="00471295" w:rsidRPr="00F50CBC" w:rsidRDefault="00471295" w:rsidP="00F72AEA">
            <w:pPr>
              <w:pStyle w:val="Zawartotabeli"/>
              <w:rPr>
                <w:b/>
              </w:rPr>
            </w:pPr>
            <w:r>
              <w:rPr>
                <w:b/>
              </w:rPr>
              <w:t>F</w:t>
            </w:r>
            <w:r w:rsidRPr="00F50CBC">
              <w:rPr>
                <w:b/>
              </w:rPr>
              <w:t xml:space="preserve">unkcja / stanowisko </w:t>
            </w:r>
            <w:r>
              <w:rPr>
                <w:b/>
              </w:rPr>
              <w:t>o</w:t>
            </w:r>
            <w:r w:rsidRPr="00F50CBC">
              <w:rPr>
                <w:b/>
              </w:rPr>
              <w:t>sob</w:t>
            </w:r>
            <w:r>
              <w:rPr>
                <w:b/>
              </w:rPr>
              <w:t>y</w:t>
            </w:r>
            <w:r w:rsidRPr="00F50CBC">
              <w:rPr>
                <w:b/>
              </w:rPr>
              <w:t xml:space="preserve"> przeprowadzając</w:t>
            </w:r>
            <w:r>
              <w:rPr>
                <w:b/>
              </w:rPr>
              <w:t>ej</w:t>
            </w:r>
            <w:r w:rsidRPr="00F50CBC">
              <w:rPr>
                <w:b/>
              </w:rPr>
              <w:t xml:space="preserve"> kontrolę, </w:t>
            </w:r>
            <w:r w:rsidRPr="00107197">
              <w:rPr>
                <w:b/>
              </w:rPr>
              <w:t>departament / jednostka organizacyjna</w:t>
            </w:r>
          </w:p>
        </w:tc>
        <w:tc>
          <w:tcPr>
            <w:tcW w:w="6094" w:type="dxa"/>
          </w:tcPr>
          <w:p w14:paraId="73BE7651" w14:textId="573169C6" w:rsidR="00471295" w:rsidRPr="00F50CBC" w:rsidRDefault="00A01E54" w:rsidP="00BC615A">
            <w:pPr>
              <w:pStyle w:val="Zawartotabeli"/>
              <w:jc w:val="lef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471295" w14:paraId="06206577" w14:textId="77777777" w:rsidTr="00BC615A">
        <w:tc>
          <w:tcPr>
            <w:tcW w:w="3544" w:type="dxa"/>
          </w:tcPr>
          <w:p w14:paraId="359475A6" w14:textId="77777777" w:rsidR="00471295" w:rsidRDefault="00471295" w:rsidP="00F72AEA">
            <w:pPr>
              <w:pStyle w:val="Zawartotabeli"/>
              <w:rPr>
                <w:b/>
              </w:rPr>
            </w:pPr>
            <w:r>
              <w:rPr>
                <w:b/>
              </w:rPr>
              <w:lastRenderedPageBreak/>
              <w:t>Sposób wykonania kontroli planowanej</w:t>
            </w:r>
          </w:p>
        </w:tc>
        <w:tc>
          <w:tcPr>
            <w:tcW w:w="6094" w:type="dxa"/>
          </w:tcPr>
          <w:p w14:paraId="1B722C76" w14:textId="693F2361" w:rsidR="00471295" w:rsidRPr="00074294" w:rsidRDefault="00A01E54" w:rsidP="00BC615A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471295" w14:paraId="5A5D9695" w14:textId="77777777" w:rsidTr="00BC615A">
        <w:tc>
          <w:tcPr>
            <w:tcW w:w="3544" w:type="dxa"/>
          </w:tcPr>
          <w:p w14:paraId="23E13B5B" w14:textId="77777777" w:rsidR="00471295" w:rsidRDefault="00471295" w:rsidP="00F72AEA">
            <w:pPr>
              <w:pStyle w:val="Zawartotabeli"/>
              <w:rPr>
                <w:b/>
              </w:rPr>
            </w:pPr>
            <w:r w:rsidRPr="00F50CBC">
              <w:rPr>
                <w:b/>
              </w:rPr>
              <w:t>Sposób dokumentowania kontroli</w:t>
            </w:r>
          </w:p>
        </w:tc>
        <w:tc>
          <w:tcPr>
            <w:tcW w:w="6094" w:type="dxa"/>
          </w:tcPr>
          <w:p w14:paraId="12AEE395" w14:textId="11870542" w:rsidR="00471295" w:rsidRPr="00074294" w:rsidRDefault="00A01E54" w:rsidP="00BC615A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471295" w14:paraId="620F0D83" w14:textId="77777777" w:rsidTr="00BC615A">
        <w:tc>
          <w:tcPr>
            <w:tcW w:w="3544" w:type="dxa"/>
          </w:tcPr>
          <w:p w14:paraId="5366A898" w14:textId="77777777" w:rsidR="00471295" w:rsidRPr="00F50CBC" w:rsidRDefault="00471295" w:rsidP="00F72AEA">
            <w:pPr>
              <w:pStyle w:val="Zawartotabeli"/>
              <w:rPr>
                <w:b/>
              </w:rPr>
            </w:pPr>
            <w:r>
              <w:rPr>
                <w:b/>
              </w:rPr>
              <w:t>F</w:t>
            </w:r>
            <w:r w:rsidRPr="00F50CBC">
              <w:rPr>
                <w:b/>
              </w:rPr>
              <w:t xml:space="preserve">unkcja / stanowisko </w:t>
            </w:r>
            <w:r>
              <w:rPr>
                <w:b/>
              </w:rPr>
              <w:t>osoby</w:t>
            </w:r>
            <w:r w:rsidRPr="00F50CBC">
              <w:rPr>
                <w:b/>
              </w:rPr>
              <w:t xml:space="preserve"> do której przekazywane będą informacje </w:t>
            </w:r>
            <w:r>
              <w:rPr>
                <w:b/>
              </w:rPr>
              <w:t>o wynikach k</w:t>
            </w:r>
            <w:r w:rsidRPr="00F50CBC">
              <w:rPr>
                <w:b/>
              </w:rPr>
              <w:t xml:space="preserve">ontroli, </w:t>
            </w:r>
            <w:r>
              <w:rPr>
                <w:b/>
              </w:rPr>
              <w:t>departament / jednostka</w:t>
            </w:r>
            <w:r w:rsidRPr="00F50CBC">
              <w:rPr>
                <w:b/>
              </w:rPr>
              <w:t xml:space="preserve"> organizacyjna</w:t>
            </w:r>
          </w:p>
        </w:tc>
        <w:tc>
          <w:tcPr>
            <w:tcW w:w="6094" w:type="dxa"/>
          </w:tcPr>
          <w:p w14:paraId="245EC096" w14:textId="1EDB1B72" w:rsidR="00471295" w:rsidRPr="00F50CBC" w:rsidRDefault="00A01E54" w:rsidP="00BC615A">
            <w:pPr>
              <w:pStyle w:val="Zawartotabeli"/>
              <w:jc w:val="lef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471295" w14:paraId="1A4986F6" w14:textId="77777777" w:rsidTr="00BC615A">
        <w:tc>
          <w:tcPr>
            <w:tcW w:w="3544" w:type="dxa"/>
          </w:tcPr>
          <w:p w14:paraId="76863E51" w14:textId="77777777" w:rsidR="00471295" w:rsidRPr="00F50CBC" w:rsidRDefault="00471295" w:rsidP="00F72AEA">
            <w:pPr>
              <w:pStyle w:val="Zawartotabeli"/>
              <w:rPr>
                <w:b/>
              </w:rPr>
            </w:pPr>
            <w:r w:rsidRPr="00F50CBC">
              <w:rPr>
                <w:b/>
              </w:rPr>
              <w:t>Zasady weryfikowania re</w:t>
            </w:r>
            <w:r>
              <w:rPr>
                <w:b/>
              </w:rPr>
              <w:t>alizacji czynności naprawczych</w:t>
            </w:r>
          </w:p>
        </w:tc>
        <w:tc>
          <w:tcPr>
            <w:tcW w:w="6094" w:type="dxa"/>
          </w:tcPr>
          <w:p w14:paraId="1711A091" w14:textId="0926D77F" w:rsidR="00471295" w:rsidRPr="00074294" w:rsidRDefault="00A01E54" w:rsidP="00BC615A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471295" w14:paraId="123266E6" w14:textId="77777777" w:rsidTr="00BC615A">
        <w:tc>
          <w:tcPr>
            <w:tcW w:w="3544" w:type="dxa"/>
          </w:tcPr>
          <w:p w14:paraId="11CB4C42" w14:textId="77777777" w:rsidR="00471295" w:rsidRPr="00F50CBC" w:rsidRDefault="00471295" w:rsidP="00F72AEA">
            <w:pPr>
              <w:pStyle w:val="Zawartotabeli"/>
              <w:rPr>
                <w:b/>
              </w:rPr>
            </w:pPr>
            <w:r w:rsidRPr="00F50CBC">
              <w:rPr>
                <w:b/>
              </w:rPr>
              <w:t>Sposób dokumentowania czynności naprawczych</w:t>
            </w:r>
          </w:p>
        </w:tc>
        <w:tc>
          <w:tcPr>
            <w:tcW w:w="6094" w:type="dxa"/>
          </w:tcPr>
          <w:p w14:paraId="3F393EFE" w14:textId="2AAE055E" w:rsidR="00471295" w:rsidRPr="00F50CBC" w:rsidRDefault="00A01E54" w:rsidP="00BC615A">
            <w:pPr>
              <w:pStyle w:val="Zawartotabeli"/>
              <w:jc w:val="lef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471295" w14:paraId="46FC8B3A" w14:textId="77777777" w:rsidTr="00BC615A">
        <w:tc>
          <w:tcPr>
            <w:tcW w:w="3544" w:type="dxa"/>
          </w:tcPr>
          <w:p w14:paraId="32A24A1D" w14:textId="1A05C209" w:rsidR="00471295" w:rsidRPr="00F50CBC" w:rsidRDefault="00471295" w:rsidP="00E379AC">
            <w:pPr>
              <w:pStyle w:val="Zawartotabeli"/>
              <w:rPr>
                <w:b/>
              </w:rPr>
            </w:pPr>
            <w:r>
              <w:rPr>
                <w:b/>
              </w:rPr>
              <w:t>Funkcja / stanowisko osoby nadzorującej wykonanie przez Agenta czynności naprawczych, departament / jednostka organizacyjna</w:t>
            </w:r>
          </w:p>
        </w:tc>
        <w:tc>
          <w:tcPr>
            <w:tcW w:w="6094" w:type="dxa"/>
          </w:tcPr>
          <w:p w14:paraId="17021C18" w14:textId="2EF325C5" w:rsidR="00471295" w:rsidRPr="00F50CBC" w:rsidRDefault="00A01E54" w:rsidP="00BC615A">
            <w:pPr>
              <w:pStyle w:val="Zawartotabeli"/>
              <w:jc w:val="lef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471295" w14:paraId="25F03815" w14:textId="77777777" w:rsidTr="00BC615A">
        <w:tc>
          <w:tcPr>
            <w:tcW w:w="3544" w:type="dxa"/>
          </w:tcPr>
          <w:p w14:paraId="617606FC" w14:textId="77777777" w:rsidR="00471295" w:rsidRPr="00F50CBC" w:rsidRDefault="00471295" w:rsidP="00F72AEA">
            <w:pPr>
              <w:pStyle w:val="Zawartotabeli"/>
              <w:rPr>
                <w:b/>
              </w:rPr>
            </w:pPr>
            <w:r>
              <w:rPr>
                <w:b/>
              </w:rPr>
              <w:t>F</w:t>
            </w:r>
            <w:r w:rsidRPr="00F50CBC">
              <w:rPr>
                <w:b/>
              </w:rPr>
              <w:t xml:space="preserve">unkcja / stanowisko </w:t>
            </w:r>
            <w:r>
              <w:rPr>
                <w:b/>
              </w:rPr>
              <w:t>o</w:t>
            </w:r>
            <w:r w:rsidRPr="00F50CBC">
              <w:rPr>
                <w:b/>
              </w:rPr>
              <w:t>sob</w:t>
            </w:r>
            <w:r>
              <w:rPr>
                <w:b/>
              </w:rPr>
              <w:t>y</w:t>
            </w:r>
            <w:r w:rsidRPr="00F50CBC">
              <w:rPr>
                <w:b/>
              </w:rPr>
              <w:t xml:space="preserve">, do której raportowane są informacje o wykonaniu </w:t>
            </w:r>
            <w:r>
              <w:rPr>
                <w:b/>
              </w:rPr>
              <w:t>czynności naprawczych, departament / jednostka organizacyjna</w:t>
            </w:r>
          </w:p>
        </w:tc>
        <w:tc>
          <w:tcPr>
            <w:tcW w:w="6094" w:type="dxa"/>
          </w:tcPr>
          <w:p w14:paraId="07F6E65D" w14:textId="408E5DE3" w:rsidR="00471295" w:rsidRPr="00F50CBC" w:rsidRDefault="00A01E54" w:rsidP="00BC615A">
            <w:pPr>
              <w:pStyle w:val="Zawartotabeli"/>
              <w:jc w:val="lef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471295" w14:paraId="24B40C5D" w14:textId="77777777" w:rsidTr="00BC615A">
        <w:tc>
          <w:tcPr>
            <w:tcW w:w="3544" w:type="dxa"/>
          </w:tcPr>
          <w:p w14:paraId="0BA43D3F" w14:textId="77777777" w:rsidR="00471295" w:rsidRPr="00F50CBC" w:rsidRDefault="00471295" w:rsidP="00F72AEA">
            <w:pPr>
              <w:pStyle w:val="Zawartotabeli"/>
              <w:rPr>
                <w:b/>
              </w:rPr>
            </w:pPr>
            <w:r>
              <w:rPr>
                <w:b/>
              </w:rPr>
              <w:t>Liczba kontroli w roku</w:t>
            </w:r>
          </w:p>
        </w:tc>
        <w:tc>
          <w:tcPr>
            <w:tcW w:w="6094" w:type="dxa"/>
          </w:tcPr>
          <w:p w14:paraId="36CE5588" w14:textId="560D6F6F" w:rsidR="00471295" w:rsidRPr="00F50CBC" w:rsidRDefault="00A01E54" w:rsidP="00BC615A">
            <w:pPr>
              <w:pStyle w:val="Zawartotabeli"/>
              <w:jc w:val="lef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2A4B09FA" w14:textId="77777777" w:rsidR="00471295" w:rsidRDefault="00471295" w:rsidP="00471295">
      <w:pPr>
        <w:pStyle w:val="Nagwek2"/>
        <w:numPr>
          <w:ilvl w:val="0"/>
          <w:numId w:val="0"/>
        </w:numPr>
        <w:ind w:left="576" w:hanging="576"/>
      </w:pPr>
      <w:r w:rsidRPr="005F798B">
        <w:t>Kontrole doraźne</w:t>
      </w:r>
    </w:p>
    <w:tbl>
      <w:tblPr>
        <w:tblStyle w:val="Tabela2"/>
        <w:tblW w:w="0" w:type="auto"/>
        <w:tblBorders>
          <w:top w:val="single" w:sz="18" w:space="0" w:color="001A72" w:themeColor="accent1"/>
        </w:tblBorders>
        <w:tblLook w:val="04A0" w:firstRow="1" w:lastRow="0" w:firstColumn="1" w:lastColumn="0" w:noHBand="0" w:noVBand="1"/>
      </w:tblPr>
      <w:tblGrid>
        <w:gridCol w:w="3544"/>
        <w:gridCol w:w="6094"/>
      </w:tblGrid>
      <w:tr w:rsidR="00471295" w:rsidRPr="00F50CBC" w14:paraId="20EA5CE8" w14:textId="77777777" w:rsidTr="00BC615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4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1BCA8C85" w14:textId="77777777" w:rsidR="00471295" w:rsidRPr="00F50CBC" w:rsidRDefault="00471295" w:rsidP="00F72AEA">
            <w:pPr>
              <w:pStyle w:val="Zawartotabeli"/>
            </w:pPr>
            <w:r w:rsidRPr="00F50CBC">
              <w:t>Czynniki, które mogą wpłynąć na podjęcie działań i wszczęcie kontroli doraźnej</w:t>
            </w:r>
          </w:p>
        </w:tc>
        <w:tc>
          <w:tcPr>
            <w:tcW w:w="609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447D95D8" w14:textId="38A3DA3D" w:rsidR="00471295" w:rsidRPr="00F50CBC" w:rsidRDefault="00A01E54" w:rsidP="00BC615A">
            <w:pPr>
              <w:pStyle w:val="Zawartotabeli"/>
              <w:jc w:val="left"/>
              <w:rPr>
                <w:b w:val="0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471295" w:rsidRPr="00F50CBC" w14:paraId="7EF2BBDF" w14:textId="77777777" w:rsidTr="00BC615A">
        <w:tc>
          <w:tcPr>
            <w:tcW w:w="3544" w:type="dxa"/>
          </w:tcPr>
          <w:p w14:paraId="59FAF72A" w14:textId="77777777" w:rsidR="00471295" w:rsidRPr="00F50CBC" w:rsidRDefault="00471295" w:rsidP="00F72AEA">
            <w:pPr>
              <w:pStyle w:val="Zawartotabeli"/>
              <w:rPr>
                <w:b/>
              </w:rPr>
            </w:pPr>
            <w:r>
              <w:rPr>
                <w:b/>
              </w:rPr>
              <w:t>F</w:t>
            </w:r>
            <w:r w:rsidRPr="00F50CBC">
              <w:rPr>
                <w:b/>
              </w:rPr>
              <w:t xml:space="preserve">unkcja / stanowisko </w:t>
            </w:r>
            <w:r>
              <w:rPr>
                <w:b/>
              </w:rPr>
              <w:t>osoby</w:t>
            </w:r>
            <w:r w:rsidRPr="00F50CBC">
              <w:rPr>
                <w:b/>
              </w:rPr>
              <w:t xml:space="preserve"> decydując</w:t>
            </w:r>
            <w:r>
              <w:rPr>
                <w:b/>
              </w:rPr>
              <w:t>ej</w:t>
            </w:r>
            <w:r w:rsidRPr="00F50CBC">
              <w:rPr>
                <w:b/>
              </w:rPr>
              <w:t xml:space="preserve"> o przeprowadzeniu kontroli doraźnej, </w:t>
            </w:r>
            <w:r>
              <w:rPr>
                <w:b/>
              </w:rPr>
              <w:t>departament / jednostka</w:t>
            </w:r>
            <w:r w:rsidRPr="00F50CBC">
              <w:rPr>
                <w:b/>
              </w:rPr>
              <w:t xml:space="preserve"> organizacyjna</w:t>
            </w:r>
          </w:p>
        </w:tc>
        <w:tc>
          <w:tcPr>
            <w:tcW w:w="6094" w:type="dxa"/>
          </w:tcPr>
          <w:p w14:paraId="0BE8D9A8" w14:textId="59216340" w:rsidR="00471295" w:rsidRPr="00F50CBC" w:rsidRDefault="00A01E54" w:rsidP="00BC615A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471295" w:rsidRPr="00F50CBC" w14:paraId="3937D83F" w14:textId="77777777" w:rsidTr="00BC615A">
        <w:tc>
          <w:tcPr>
            <w:tcW w:w="3544" w:type="dxa"/>
          </w:tcPr>
          <w:p w14:paraId="411E62E8" w14:textId="77777777" w:rsidR="00471295" w:rsidRPr="00F50CBC" w:rsidRDefault="00471295" w:rsidP="00F72AEA">
            <w:pPr>
              <w:pStyle w:val="Zawartotabeli"/>
              <w:rPr>
                <w:b/>
              </w:rPr>
            </w:pPr>
            <w:r>
              <w:rPr>
                <w:b/>
              </w:rPr>
              <w:t>F</w:t>
            </w:r>
            <w:r w:rsidRPr="00F50CBC">
              <w:rPr>
                <w:b/>
              </w:rPr>
              <w:t xml:space="preserve">unkcja / stanowisko </w:t>
            </w:r>
            <w:r>
              <w:rPr>
                <w:b/>
              </w:rPr>
              <w:t>o</w:t>
            </w:r>
            <w:r w:rsidRPr="00F50CBC">
              <w:rPr>
                <w:b/>
              </w:rPr>
              <w:t>sob</w:t>
            </w:r>
            <w:r>
              <w:rPr>
                <w:b/>
              </w:rPr>
              <w:t>y</w:t>
            </w:r>
            <w:r w:rsidRPr="00F50CBC">
              <w:rPr>
                <w:b/>
              </w:rPr>
              <w:t xml:space="preserve"> przeprowadzając</w:t>
            </w:r>
            <w:r>
              <w:rPr>
                <w:b/>
              </w:rPr>
              <w:t>ej kontrolę</w:t>
            </w:r>
            <w:r w:rsidRPr="00F50CBC">
              <w:rPr>
                <w:b/>
              </w:rPr>
              <w:t xml:space="preserve">, </w:t>
            </w:r>
            <w:r>
              <w:rPr>
                <w:b/>
              </w:rPr>
              <w:t xml:space="preserve">departament / jednostka </w:t>
            </w:r>
            <w:r w:rsidRPr="00F50CBC">
              <w:rPr>
                <w:b/>
              </w:rPr>
              <w:t>organizacyjna</w:t>
            </w:r>
          </w:p>
        </w:tc>
        <w:tc>
          <w:tcPr>
            <w:tcW w:w="6094" w:type="dxa"/>
          </w:tcPr>
          <w:p w14:paraId="45C532BA" w14:textId="17C9F601" w:rsidR="00471295" w:rsidRPr="00F50CBC" w:rsidRDefault="00A01E54" w:rsidP="00BC615A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471295" w:rsidRPr="00F50CBC" w14:paraId="0E0F0671" w14:textId="77777777" w:rsidTr="00BC615A">
        <w:tc>
          <w:tcPr>
            <w:tcW w:w="3544" w:type="dxa"/>
          </w:tcPr>
          <w:p w14:paraId="2E6FB816" w14:textId="77777777" w:rsidR="00471295" w:rsidRPr="00F50CBC" w:rsidRDefault="00471295" w:rsidP="00F72AEA">
            <w:pPr>
              <w:pStyle w:val="Zawartotabeli"/>
              <w:rPr>
                <w:b/>
              </w:rPr>
            </w:pPr>
            <w:r w:rsidRPr="00F50CBC">
              <w:rPr>
                <w:b/>
              </w:rPr>
              <w:t>Sposób wykonania kontroli doraźnej</w:t>
            </w:r>
          </w:p>
        </w:tc>
        <w:tc>
          <w:tcPr>
            <w:tcW w:w="6094" w:type="dxa"/>
          </w:tcPr>
          <w:p w14:paraId="0EF5FD9C" w14:textId="7251D083" w:rsidR="00471295" w:rsidRPr="00F50CBC" w:rsidRDefault="00A01E54" w:rsidP="00BC615A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471295" w:rsidRPr="00F50CBC" w14:paraId="5986B68F" w14:textId="77777777" w:rsidTr="00BC615A">
        <w:tc>
          <w:tcPr>
            <w:tcW w:w="3544" w:type="dxa"/>
          </w:tcPr>
          <w:p w14:paraId="7176DC70" w14:textId="77777777" w:rsidR="00471295" w:rsidRPr="00F50CBC" w:rsidRDefault="00471295" w:rsidP="00F72AEA">
            <w:pPr>
              <w:pStyle w:val="Zawartotabeli"/>
              <w:rPr>
                <w:b/>
              </w:rPr>
            </w:pPr>
            <w:r w:rsidRPr="00F50CBC">
              <w:rPr>
                <w:b/>
              </w:rPr>
              <w:t>Sposób do</w:t>
            </w:r>
            <w:r>
              <w:rPr>
                <w:b/>
              </w:rPr>
              <w:t>kumentowania kontroli doraźnej</w:t>
            </w:r>
          </w:p>
        </w:tc>
        <w:tc>
          <w:tcPr>
            <w:tcW w:w="6094" w:type="dxa"/>
          </w:tcPr>
          <w:p w14:paraId="77F3A826" w14:textId="5854E070" w:rsidR="00471295" w:rsidRPr="00F50CBC" w:rsidRDefault="00A01E54" w:rsidP="00BC615A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471295" w:rsidRPr="00F50CBC" w14:paraId="15566E35" w14:textId="77777777" w:rsidTr="00BC615A">
        <w:tc>
          <w:tcPr>
            <w:tcW w:w="3544" w:type="dxa"/>
          </w:tcPr>
          <w:p w14:paraId="2016766D" w14:textId="5F3B3F1C" w:rsidR="00471295" w:rsidRPr="00F50CBC" w:rsidRDefault="00253E52" w:rsidP="001933BA">
            <w:pPr>
              <w:pStyle w:val="Zawartotabeli"/>
              <w:rPr>
                <w:b/>
              </w:rPr>
            </w:pPr>
            <w:r>
              <w:rPr>
                <w:b/>
              </w:rPr>
              <w:t>F</w:t>
            </w:r>
            <w:r w:rsidRPr="00F50CBC">
              <w:rPr>
                <w:b/>
              </w:rPr>
              <w:t xml:space="preserve">unkcja / stanowisko </w:t>
            </w:r>
            <w:r>
              <w:rPr>
                <w:b/>
              </w:rPr>
              <w:t>o</w:t>
            </w:r>
            <w:r w:rsidRPr="00F50CBC">
              <w:rPr>
                <w:b/>
              </w:rPr>
              <w:t>sob</w:t>
            </w:r>
            <w:r>
              <w:rPr>
                <w:b/>
              </w:rPr>
              <w:t>y / osób</w:t>
            </w:r>
            <w:r w:rsidRPr="00F50CBC">
              <w:rPr>
                <w:b/>
              </w:rPr>
              <w:t>, do któr</w:t>
            </w:r>
            <w:r>
              <w:rPr>
                <w:b/>
              </w:rPr>
              <w:t>ych</w:t>
            </w:r>
            <w:r w:rsidRPr="00F50CBC">
              <w:rPr>
                <w:b/>
              </w:rPr>
              <w:t xml:space="preserve"> </w:t>
            </w:r>
            <w:r w:rsidR="001933BA">
              <w:rPr>
                <w:b/>
              </w:rPr>
              <w:t>przekazane będ</w:t>
            </w:r>
            <w:r w:rsidRPr="00F50CBC">
              <w:rPr>
                <w:b/>
              </w:rPr>
              <w:t>ą informacje o wy</w:t>
            </w:r>
            <w:r w:rsidR="001933BA">
              <w:rPr>
                <w:b/>
              </w:rPr>
              <w:t>nikach kontroli</w:t>
            </w:r>
            <w:r>
              <w:rPr>
                <w:b/>
              </w:rPr>
              <w:t>, departament / jednostka organizacyjna</w:t>
            </w:r>
          </w:p>
        </w:tc>
        <w:tc>
          <w:tcPr>
            <w:tcW w:w="6094" w:type="dxa"/>
          </w:tcPr>
          <w:p w14:paraId="18C9EB59" w14:textId="31E8C433" w:rsidR="00471295" w:rsidRPr="00F50CBC" w:rsidRDefault="00A01E54" w:rsidP="00BC615A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471295" w:rsidRPr="00F50CBC" w14:paraId="46D28E3E" w14:textId="77777777" w:rsidTr="00BC615A">
        <w:tc>
          <w:tcPr>
            <w:tcW w:w="3544" w:type="dxa"/>
          </w:tcPr>
          <w:p w14:paraId="2FCE9590" w14:textId="1E7307F3" w:rsidR="00471295" w:rsidRPr="00F50CBC" w:rsidRDefault="005230C9" w:rsidP="00F72AEA">
            <w:pPr>
              <w:pStyle w:val="Zawartotabeli"/>
              <w:rPr>
                <w:b/>
              </w:rPr>
            </w:pPr>
            <w:r w:rsidRPr="00F50CBC">
              <w:rPr>
                <w:b/>
              </w:rPr>
              <w:t>Zasady weryfikowania re</w:t>
            </w:r>
            <w:r>
              <w:rPr>
                <w:b/>
              </w:rPr>
              <w:t>alizacji czynności naprawczych</w:t>
            </w:r>
          </w:p>
        </w:tc>
        <w:tc>
          <w:tcPr>
            <w:tcW w:w="6094" w:type="dxa"/>
          </w:tcPr>
          <w:p w14:paraId="234C7288" w14:textId="7A422B8F" w:rsidR="00471295" w:rsidRPr="00F50CBC" w:rsidRDefault="00A01E54" w:rsidP="00BC615A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5F320F" w:rsidRPr="00F50CBC" w14:paraId="34D56DF3" w14:textId="77777777" w:rsidTr="00BC615A">
        <w:tc>
          <w:tcPr>
            <w:tcW w:w="3544" w:type="dxa"/>
          </w:tcPr>
          <w:p w14:paraId="20AB58F8" w14:textId="255E8D81" w:rsidR="005F320F" w:rsidRDefault="005230C9" w:rsidP="00F72AEA">
            <w:pPr>
              <w:pStyle w:val="Zawartotabeli"/>
              <w:rPr>
                <w:b/>
              </w:rPr>
            </w:pPr>
            <w:r w:rsidRPr="00F50CBC">
              <w:rPr>
                <w:b/>
              </w:rPr>
              <w:t>Sposób dokumentowania czynności naprawczych</w:t>
            </w:r>
          </w:p>
        </w:tc>
        <w:tc>
          <w:tcPr>
            <w:tcW w:w="6094" w:type="dxa"/>
          </w:tcPr>
          <w:p w14:paraId="6880EB72" w14:textId="79076A70" w:rsidR="005F320F" w:rsidRPr="00F50CBC" w:rsidRDefault="00A01E54" w:rsidP="00BC615A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5F320F" w:rsidRPr="00F50CBC" w14:paraId="3F92BFC8" w14:textId="77777777" w:rsidTr="00BC615A">
        <w:tc>
          <w:tcPr>
            <w:tcW w:w="3544" w:type="dxa"/>
          </w:tcPr>
          <w:p w14:paraId="2FB9ADEC" w14:textId="5582E0A7" w:rsidR="005F320F" w:rsidRDefault="005230C9" w:rsidP="005230C9">
            <w:pPr>
              <w:pStyle w:val="Zawartotabeli"/>
              <w:rPr>
                <w:b/>
              </w:rPr>
            </w:pPr>
            <w:r>
              <w:rPr>
                <w:b/>
              </w:rPr>
              <w:t>Funkcja / stanowisko osoby nadzorującej wykonanie czynności naprawczych, departament / jednostka organizacyjna</w:t>
            </w:r>
          </w:p>
        </w:tc>
        <w:tc>
          <w:tcPr>
            <w:tcW w:w="6094" w:type="dxa"/>
          </w:tcPr>
          <w:p w14:paraId="0151F0E2" w14:textId="61C7E9D0" w:rsidR="005F320F" w:rsidRPr="00F50CBC" w:rsidRDefault="00A01E54" w:rsidP="00BC615A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253E52" w:rsidRPr="00F50CBC" w14:paraId="760E63F4" w14:textId="77777777" w:rsidTr="00BC615A">
        <w:tc>
          <w:tcPr>
            <w:tcW w:w="3544" w:type="dxa"/>
          </w:tcPr>
          <w:p w14:paraId="78CE54D4" w14:textId="1F867462" w:rsidR="00253E52" w:rsidRDefault="00253E52" w:rsidP="005230C9">
            <w:pPr>
              <w:pStyle w:val="Zawartotabeli"/>
              <w:rPr>
                <w:b/>
              </w:rPr>
            </w:pPr>
            <w:r>
              <w:rPr>
                <w:b/>
              </w:rPr>
              <w:t>F</w:t>
            </w:r>
            <w:r w:rsidRPr="00F50CBC">
              <w:rPr>
                <w:b/>
              </w:rPr>
              <w:t xml:space="preserve">unkcja / stanowisko </w:t>
            </w:r>
            <w:r>
              <w:rPr>
                <w:b/>
              </w:rPr>
              <w:t>o</w:t>
            </w:r>
            <w:r w:rsidRPr="00F50CBC">
              <w:rPr>
                <w:b/>
              </w:rPr>
              <w:t>sob</w:t>
            </w:r>
            <w:r>
              <w:rPr>
                <w:b/>
              </w:rPr>
              <w:t>y</w:t>
            </w:r>
            <w:r w:rsidR="00E379AC">
              <w:rPr>
                <w:b/>
              </w:rPr>
              <w:t xml:space="preserve"> / osób</w:t>
            </w:r>
            <w:r w:rsidRPr="00F50CBC">
              <w:rPr>
                <w:b/>
              </w:rPr>
              <w:t>, do któr</w:t>
            </w:r>
            <w:r w:rsidR="00E379AC">
              <w:rPr>
                <w:b/>
              </w:rPr>
              <w:t>ych</w:t>
            </w:r>
            <w:r w:rsidRPr="00F50CBC">
              <w:rPr>
                <w:b/>
              </w:rPr>
              <w:t xml:space="preserve"> </w:t>
            </w:r>
            <w:r w:rsidR="00E379AC">
              <w:rPr>
                <w:b/>
              </w:rPr>
              <w:t xml:space="preserve">będą </w:t>
            </w:r>
            <w:r w:rsidR="005230C9">
              <w:rPr>
                <w:b/>
              </w:rPr>
              <w:t>przekazy</w:t>
            </w:r>
            <w:r w:rsidRPr="00F50CBC">
              <w:rPr>
                <w:b/>
              </w:rPr>
              <w:t xml:space="preserve">wane informacje o wykonaniu </w:t>
            </w:r>
            <w:r>
              <w:rPr>
                <w:b/>
              </w:rPr>
              <w:t>czynności naprawczych, departament / jednostka organizacyjna</w:t>
            </w:r>
          </w:p>
        </w:tc>
        <w:tc>
          <w:tcPr>
            <w:tcW w:w="6094" w:type="dxa"/>
          </w:tcPr>
          <w:p w14:paraId="1E99318B" w14:textId="3F9A840A" w:rsidR="00253E52" w:rsidRPr="00F50CBC" w:rsidRDefault="00A01E54" w:rsidP="00BC615A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2955EC68" w14:textId="37004BFF" w:rsidR="0035468B" w:rsidRDefault="0035468B" w:rsidP="0035468B">
      <w:pPr>
        <w:rPr>
          <w:lang w:eastAsia="pl-PL"/>
        </w:rPr>
      </w:pPr>
    </w:p>
    <w:p w14:paraId="21703AA6" w14:textId="720E8175" w:rsidR="00471295" w:rsidRDefault="00471295" w:rsidP="0035468B">
      <w:pPr>
        <w:rPr>
          <w:lang w:eastAsia="pl-PL"/>
        </w:rPr>
      </w:pPr>
    </w:p>
    <w:p w14:paraId="052530C7" w14:textId="66FE3AFA" w:rsidR="00F50CBC" w:rsidRDefault="00F50CBC" w:rsidP="00F50CBC">
      <w:pPr>
        <w:pStyle w:val="Ramkanamarginesie"/>
        <w:rPr>
          <w:lang w:eastAsia="pl-PL"/>
        </w:rPr>
      </w:pPr>
      <w:r w:rsidRPr="0084128F">
        <w:rPr>
          <w:rFonts w:cs="Times New Roman"/>
        </w:rPr>
        <w:lastRenderedPageBreak/>
        <w:t xml:space="preserve">PODPIS WNIOSKODAWCY </w:t>
      </w:r>
      <w:r w:rsidRPr="0084128F">
        <w:rPr>
          <w:rFonts w:cs="Times New Roman"/>
          <w:b w:val="0"/>
        </w:rPr>
        <w:t>(osoby uprawnione do reprezentacji firmy inwestycyjnej</w:t>
      </w:r>
      <w:r w:rsidR="00471458">
        <w:rPr>
          <w:rFonts w:cs="Times New Roman"/>
          <w:b w:val="0"/>
        </w:rPr>
        <w:t xml:space="preserve"> albo pełnomocnika</w:t>
      </w:r>
      <w:r w:rsidRPr="0084128F">
        <w:rPr>
          <w:rFonts w:cs="Times New Roman"/>
          <w:b w:val="0"/>
        </w:rPr>
        <w:t>)</w:t>
      </w:r>
    </w:p>
    <w:tbl>
      <w:tblPr>
        <w:tblStyle w:val="Tabela1"/>
        <w:tblW w:w="0" w:type="auto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F50CBC" w:rsidRPr="00E322E1" w14:paraId="79FFC6CD" w14:textId="77777777" w:rsidTr="0072204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407" w:type="dxa"/>
          </w:tcPr>
          <w:p w14:paraId="7ECD0546" w14:textId="77777777" w:rsidR="00F50CBC" w:rsidRPr="00E322E1" w:rsidRDefault="00F50CBC" w:rsidP="00722042">
            <w:pPr>
              <w:pStyle w:val="Zawartotabeli"/>
            </w:pPr>
            <w:r w:rsidRPr="00E322E1">
              <w:t>Imię i nazwisko</w:t>
            </w:r>
          </w:p>
        </w:tc>
        <w:tc>
          <w:tcPr>
            <w:tcW w:w="2407" w:type="dxa"/>
          </w:tcPr>
          <w:p w14:paraId="1A505D78" w14:textId="77777777" w:rsidR="00F50CBC" w:rsidRPr="00E322E1" w:rsidRDefault="00F50CBC" w:rsidP="00722042">
            <w:pPr>
              <w:pStyle w:val="Zawartotabeli"/>
            </w:pPr>
            <w:r>
              <w:t>Funkcja / stanowisko</w:t>
            </w:r>
          </w:p>
        </w:tc>
        <w:tc>
          <w:tcPr>
            <w:tcW w:w="2407" w:type="dxa"/>
          </w:tcPr>
          <w:p w14:paraId="181E94FF" w14:textId="77777777" w:rsidR="00F50CBC" w:rsidRPr="00E322E1" w:rsidRDefault="00F50CBC" w:rsidP="00722042">
            <w:pPr>
              <w:pStyle w:val="Zawartotabeli"/>
            </w:pPr>
            <w:r w:rsidRPr="00E322E1">
              <w:t>Własnoręczny czytelny podpis bądź elektroniczny podpis kwalifikowany</w:t>
            </w:r>
            <w:r>
              <w:t xml:space="preserve"> (pieczęć)</w:t>
            </w:r>
          </w:p>
        </w:tc>
        <w:tc>
          <w:tcPr>
            <w:tcW w:w="2407" w:type="dxa"/>
          </w:tcPr>
          <w:p w14:paraId="6846AA4A" w14:textId="77777777" w:rsidR="00F50CBC" w:rsidRPr="00E322E1" w:rsidRDefault="00F50CBC" w:rsidP="00722042">
            <w:pPr>
              <w:pStyle w:val="Zawartotabeli"/>
            </w:pPr>
            <w:r>
              <w:t>Data</w:t>
            </w:r>
          </w:p>
        </w:tc>
      </w:tr>
      <w:tr w:rsidR="00F50CBC" w:rsidRPr="00E322E1" w14:paraId="5AB8F19B" w14:textId="77777777" w:rsidTr="00BC615A">
        <w:trPr>
          <w:trHeight w:val="397"/>
        </w:trPr>
        <w:tc>
          <w:tcPr>
            <w:tcW w:w="2407" w:type="dxa"/>
          </w:tcPr>
          <w:p w14:paraId="647A9238" w14:textId="77777777" w:rsidR="00F50CBC" w:rsidRPr="00E322E1" w:rsidRDefault="00F50CBC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4D484FFA" w14:textId="77777777" w:rsidR="00F50CBC" w:rsidRPr="00E322E1" w:rsidRDefault="00F50CBC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6A30F74B" w14:textId="77777777" w:rsidR="00F50CBC" w:rsidRPr="00E322E1" w:rsidRDefault="00F50CBC" w:rsidP="00BC615A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738BF167" w14:textId="77777777" w:rsidR="00F50CBC" w:rsidRPr="00E322E1" w:rsidRDefault="00824C87" w:rsidP="00BC615A">
            <w:pPr>
              <w:pStyle w:val="Zawartotabeli"/>
              <w:jc w:val="left"/>
            </w:pPr>
            <w:sdt>
              <w:sdtPr>
                <w:rPr>
                  <w:lang w:eastAsia="pl-PL"/>
                </w:rPr>
                <w:id w:val="1219711184"/>
                <w:placeholder>
                  <w:docPart w:val="0CA2DB4FD847425088185C6306632A94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F50CBC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  <w:tr w:rsidR="00F50CBC" w:rsidRPr="00E322E1" w14:paraId="347C2CF5" w14:textId="77777777" w:rsidTr="00BC615A">
        <w:trPr>
          <w:trHeight w:val="397"/>
        </w:trPr>
        <w:tc>
          <w:tcPr>
            <w:tcW w:w="2407" w:type="dxa"/>
          </w:tcPr>
          <w:p w14:paraId="0419A473" w14:textId="77777777" w:rsidR="00F50CBC" w:rsidRPr="00E322E1" w:rsidRDefault="00F50CBC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66C67AC9" w14:textId="77777777" w:rsidR="00F50CBC" w:rsidRPr="00E322E1" w:rsidRDefault="00F50CBC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676154E6" w14:textId="77777777" w:rsidR="00F50CBC" w:rsidRPr="00E322E1" w:rsidRDefault="00F50CBC" w:rsidP="00BC615A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1C02DA44" w14:textId="77777777" w:rsidR="00F50CBC" w:rsidRPr="00E322E1" w:rsidRDefault="00824C87" w:rsidP="00BC615A">
            <w:pPr>
              <w:pStyle w:val="Zawartotabeli"/>
              <w:jc w:val="left"/>
            </w:pPr>
            <w:sdt>
              <w:sdtPr>
                <w:rPr>
                  <w:lang w:eastAsia="pl-PL"/>
                </w:rPr>
                <w:id w:val="-2096781894"/>
                <w:placeholder>
                  <w:docPart w:val="4E549BA1696E4EAF8108D82B8B214539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F50CBC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  <w:tr w:rsidR="00471458" w:rsidRPr="00E322E1" w14:paraId="060B047C" w14:textId="77777777" w:rsidTr="00BC615A">
        <w:trPr>
          <w:trHeight w:val="397"/>
        </w:trPr>
        <w:tc>
          <w:tcPr>
            <w:tcW w:w="2407" w:type="dxa"/>
          </w:tcPr>
          <w:p w14:paraId="17AD1FF8" w14:textId="7A3DEB54" w:rsidR="00471458" w:rsidRPr="00323523" w:rsidRDefault="00471458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67B022BE" w14:textId="3479F5A5" w:rsidR="00471458" w:rsidRPr="00323523" w:rsidRDefault="00471458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6B31AEF5" w14:textId="77777777" w:rsidR="00471458" w:rsidRPr="00E322E1" w:rsidRDefault="00471458" w:rsidP="00BC615A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6C11E855" w14:textId="45D185CB" w:rsidR="00471458" w:rsidRDefault="00824C87" w:rsidP="00BC615A">
            <w:pPr>
              <w:pStyle w:val="Zawartotabeli"/>
              <w:jc w:val="left"/>
              <w:rPr>
                <w:lang w:eastAsia="pl-PL"/>
              </w:rPr>
            </w:pPr>
            <w:sdt>
              <w:sdtPr>
                <w:rPr>
                  <w:lang w:eastAsia="pl-PL"/>
                </w:rPr>
                <w:id w:val="-1816325736"/>
                <w:placeholder>
                  <w:docPart w:val="91EED7F171CF48B686AF8D4B59842F26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471458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  <w:tr w:rsidR="00471458" w:rsidRPr="00E322E1" w14:paraId="6CE7C9B0" w14:textId="77777777" w:rsidTr="00BC615A">
        <w:trPr>
          <w:trHeight w:val="397"/>
        </w:trPr>
        <w:tc>
          <w:tcPr>
            <w:tcW w:w="2407" w:type="dxa"/>
          </w:tcPr>
          <w:p w14:paraId="4FBC2C89" w14:textId="30D18167" w:rsidR="00471458" w:rsidRPr="00323523" w:rsidRDefault="00471458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01055D17" w14:textId="705E0E5A" w:rsidR="00471458" w:rsidRPr="00323523" w:rsidRDefault="00471458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45D0DC40" w14:textId="77777777" w:rsidR="00471458" w:rsidRPr="00E322E1" w:rsidRDefault="00471458" w:rsidP="00BC615A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789E531F" w14:textId="63598CE7" w:rsidR="00471458" w:rsidRDefault="00824C87" w:rsidP="00BC615A">
            <w:pPr>
              <w:pStyle w:val="Zawartotabeli"/>
              <w:jc w:val="left"/>
              <w:rPr>
                <w:lang w:eastAsia="pl-PL"/>
              </w:rPr>
            </w:pPr>
            <w:sdt>
              <w:sdtPr>
                <w:rPr>
                  <w:lang w:eastAsia="pl-PL"/>
                </w:rPr>
                <w:id w:val="1345902743"/>
                <w:placeholder>
                  <w:docPart w:val="40D3B0EAF601474797A79BD862013665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471458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  <w:tr w:rsidR="00471458" w:rsidRPr="00E322E1" w14:paraId="4F39B926" w14:textId="77777777" w:rsidTr="00BC615A">
        <w:trPr>
          <w:trHeight w:val="397"/>
        </w:trPr>
        <w:tc>
          <w:tcPr>
            <w:tcW w:w="2407" w:type="dxa"/>
          </w:tcPr>
          <w:p w14:paraId="1AD58D12" w14:textId="77777777" w:rsidR="00471458" w:rsidRPr="00E322E1" w:rsidRDefault="00471458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0D91ABC2" w14:textId="77777777" w:rsidR="00471458" w:rsidRPr="00E322E1" w:rsidRDefault="00471458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2876D824" w14:textId="77777777" w:rsidR="00471458" w:rsidRPr="00E322E1" w:rsidRDefault="00471458" w:rsidP="00BC615A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724EAC6D" w14:textId="77777777" w:rsidR="00471458" w:rsidRPr="00E322E1" w:rsidRDefault="00824C87" w:rsidP="00BC615A">
            <w:pPr>
              <w:pStyle w:val="Zawartotabeli"/>
              <w:jc w:val="left"/>
            </w:pPr>
            <w:sdt>
              <w:sdtPr>
                <w:rPr>
                  <w:lang w:eastAsia="pl-PL"/>
                </w:rPr>
                <w:id w:val="1085190743"/>
                <w:placeholder>
                  <w:docPart w:val="80B4189E09194BB2971249D81C7D2B62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471458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</w:tbl>
    <w:p w14:paraId="605B1B5C" w14:textId="77777777" w:rsidR="0035468B" w:rsidRDefault="0035468B" w:rsidP="0035468B">
      <w:pPr>
        <w:rPr>
          <w:lang w:eastAsia="pl-PL"/>
        </w:rPr>
      </w:pPr>
    </w:p>
    <w:p w14:paraId="79CC1AA9" w14:textId="77777777" w:rsidR="0035468B" w:rsidRDefault="0035468B" w:rsidP="0035468B">
      <w:pPr>
        <w:rPr>
          <w:rStyle w:val="Wyrnieniedelikatne"/>
          <w:i w:val="0"/>
          <w:iCs w:val="0"/>
        </w:rPr>
      </w:pPr>
    </w:p>
    <w:p w14:paraId="60A114FD" w14:textId="2323E15F" w:rsidR="00F50CBC" w:rsidRDefault="00F50CBC">
      <w:pPr>
        <w:spacing w:after="160" w:line="259" w:lineRule="auto"/>
        <w:jc w:val="left"/>
        <w:rPr>
          <w:rFonts w:eastAsiaTheme="minorEastAsia"/>
          <w:b/>
          <w:color w:val="001A72" w:themeColor="accent1"/>
        </w:rPr>
      </w:pPr>
    </w:p>
    <w:sectPr w:rsidR="00F50CBC" w:rsidSect="004E3B04">
      <w:headerReference w:type="default" r:id="rId11"/>
      <w:footerReference w:type="default" r:id="rId12"/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CD9C200" w14:textId="77777777" w:rsidR="00824C87" w:rsidRDefault="00824C87" w:rsidP="00FE4F4E">
      <w:pPr>
        <w:spacing w:after="0" w:line="240" w:lineRule="auto"/>
      </w:pPr>
      <w:r>
        <w:separator/>
      </w:r>
    </w:p>
  </w:endnote>
  <w:endnote w:type="continuationSeparator" w:id="0">
    <w:p w14:paraId="69E930D6" w14:textId="77777777" w:rsidR="00824C87" w:rsidRDefault="00824C87" w:rsidP="00FE4F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105148111"/>
      <w:docPartObj>
        <w:docPartGallery w:val="Page Numbers (Bottom of Page)"/>
        <w:docPartUnique/>
      </w:docPartObj>
    </w:sdtPr>
    <w:sdtEndPr/>
    <w:sdtContent>
      <w:p w14:paraId="27B577E0" w14:textId="448A2E6F" w:rsidR="005D2056" w:rsidRDefault="005D2056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76DA3">
          <w:rPr>
            <w:noProof/>
          </w:rPr>
          <w:t>2</w:t>
        </w:r>
        <w:r>
          <w:fldChar w:fldCharType="end"/>
        </w:r>
      </w:p>
    </w:sdtContent>
  </w:sdt>
  <w:p w14:paraId="086D04AB" w14:textId="77777777" w:rsidR="005D2056" w:rsidRDefault="005D205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72CF87B" w14:textId="77777777" w:rsidR="00824C87" w:rsidRDefault="00824C87" w:rsidP="00FE4F4E">
      <w:pPr>
        <w:spacing w:after="0" w:line="240" w:lineRule="auto"/>
      </w:pPr>
      <w:r>
        <w:separator/>
      </w:r>
    </w:p>
  </w:footnote>
  <w:footnote w:type="continuationSeparator" w:id="0">
    <w:p w14:paraId="043F0CC4" w14:textId="77777777" w:rsidR="00824C87" w:rsidRDefault="00824C87" w:rsidP="00FE4F4E">
      <w:pPr>
        <w:spacing w:after="0" w:line="240" w:lineRule="auto"/>
      </w:pPr>
      <w:r>
        <w:continuationSeparator/>
      </w:r>
    </w:p>
  </w:footnote>
  <w:footnote w:id="1">
    <w:p w14:paraId="1F9D7973" w14:textId="77777777" w:rsidR="00A01E54" w:rsidRDefault="00A01E54" w:rsidP="00AB4EFD">
      <w:pPr>
        <w:pStyle w:val="Tekstprzypisudolnego"/>
        <w:jc w:val="both"/>
      </w:pPr>
      <w:r w:rsidRPr="00194FFD">
        <w:rPr>
          <w:rStyle w:val="Odwoanieprzypisudolnego"/>
          <w:sz w:val="16"/>
        </w:rPr>
        <w:footnoteRef/>
      </w:r>
      <w:r w:rsidRPr="00194FFD">
        <w:rPr>
          <w:sz w:val="16"/>
        </w:rPr>
        <w:t xml:space="preserve"> </w:t>
      </w:r>
      <w:r w:rsidRPr="00194FFD">
        <w:rPr>
          <w:rFonts w:asciiTheme="minorHAnsi" w:hAnsiTheme="minorHAnsi" w:cstheme="minorHAnsi"/>
          <w:sz w:val="16"/>
        </w:rPr>
        <w:t>§ 47 rozporządzenia Ministra Finansów z dnia 29 maja 2018r. w sprawie szczegółowych warunków technicznych i organizacyjnych dla firm inwestycyjnych, banków, o których mowa w art. 70 ust. 2 ustawy o obrocie instrumentami finansowymi, i banków powierniczych (D.U. z 2018r. poz. 1111)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9B59D9" w14:textId="77777777" w:rsidR="00BC615A" w:rsidRPr="00BA574A" w:rsidRDefault="00BC615A" w:rsidP="001E0B75">
    <w:pPr>
      <w:pStyle w:val="Nagwek"/>
      <w:tabs>
        <w:tab w:val="clear" w:pos="9072"/>
        <w:tab w:val="right" w:pos="7370"/>
      </w:tabs>
    </w:pPr>
    <w:r w:rsidRPr="00985FEE">
      <w:rPr>
        <w:noProof/>
        <w:lang w:eastAsia="pl-PL"/>
      </w:rPr>
      <w:drawing>
        <wp:anchor distT="0" distB="0" distL="114300" distR="114300" simplePos="0" relativeHeight="251661312" behindDoc="0" locked="0" layoutInCell="1" allowOverlap="1" wp14:anchorId="6ED2D95C" wp14:editId="59D3B2ED">
          <wp:simplePos x="0" y="0"/>
          <wp:positionH relativeFrom="margin">
            <wp:align>right</wp:align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1" name="Obraz 1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03664C"/>
    <w:multiLevelType w:val="hybridMultilevel"/>
    <w:tmpl w:val="78AE50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AA4544"/>
    <w:multiLevelType w:val="hybridMultilevel"/>
    <w:tmpl w:val="F3A469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2E4B2E"/>
    <w:multiLevelType w:val="hybridMultilevel"/>
    <w:tmpl w:val="630E7A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4A1721"/>
    <w:multiLevelType w:val="hybridMultilevel"/>
    <w:tmpl w:val="06A66B80"/>
    <w:lvl w:ilvl="0" w:tplc="9C4A3B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AD4E6D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04D6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162513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84AA7D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5E263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1B4DE7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5C6F50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345D0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111055FB"/>
    <w:multiLevelType w:val="hybridMultilevel"/>
    <w:tmpl w:val="F420F136"/>
    <w:lvl w:ilvl="0" w:tplc="FA7AB83A">
      <w:numFmt w:val="bullet"/>
      <w:lvlText w:val=""/>
      <w:lvlJc w:val="left"/>
      <w:pPr>
        <w:ind w:left="720" w:hanging="360"/>
      </w:pPr>
      <w:rPr>
        <w:rFonts w:ascii="Wingdings" w:hAnsi="Wingdings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BC0DD0"/>
    <w:multiLevelType w:val="hybridMultilevel"/>
    <w:tmpl w:val="AB764164"/>
    <w:lvl w:ilvl="0" w:tplc="0696F9B6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F3316B"/>
    <w:multiLevelType w:val="hybridMultilevel"/>
    <w:tmpl w:val="8E04D976"/>
    <w:lvl w:ilvl="0" w:tplc="3E4698CE">
      <w:start w:val="1"/>
      <w:numFmt w:val="upperLetter"/>
      <w:lvlText w:val="%1."/>
      <w:lvlJc w:val="left"/>
      <w:pPr>
        <w:ind w:left="72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D52089"/>
    <w:multiLevelType w:val="hybridMultilevel"/>
    <w:tmpl w:val="DE20F3F6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31C211EF"/>
    <w:multiLevelType w:val="hybridMultilevel"/>
    <w:tmpl w:val="7EAAE51A"/>
    <w:lvl w:ilvl="0" w:tplc="0415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3B2708CF"/>
    <w:multiLevelType w:val="hybridMultilevel"/>
    <w:tmpl w:val="603C5410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 w15:restartNumberingAfterBreak="0">
    <w:nsid w:val="3EFA3848"/>
    <w:multiLevelType w:val="hybridMultilevel"/>
    <w:tmpl w:val="F73425B8"/>
    <w:lvl w:ilvl="0" w:tplc="D022402A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2FF4C1D"/>
    <w:multiLevelType w:val="multilevel"/>
    <w:tmpl w:val="4DECE4D6"/>
    <w:lvl w:ilvl="0">
      <w:start w:val="8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5894784C"/>
    <w:multiLevelType w:val="hybridMultilevel"/>
    <w:tmpl w:val="B6E27B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92056E8"/>
    <w:multiLevelType w:val="hybridMultilevel"/>
    <w:tmpl w:val="9E10689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C756DB2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A466F7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ind w:left="576" w:hanging="576"/>
      </w:pPr>
    </w:lvl>
    <w:lvl w:ilvl="2">
      <w:start w:val="1"/>
      <w:numFmt w:val="decimal"/>
      <w:pStyle w:val="Nagwek3"/>
      <w:lvlText w:val="%1.%2.%3"/>
      <w:lvlJc w:val="left"/>
      <w:pPr>
        <w:ind w:left="1430" w:hanging="720"/>
      </w:p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5" w15:restartNumberingAfterBreak="0">
    <w:nsid w:val="6099132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63FA3D3C"/>
    <w:multiLevelType w:val="hybridMultilevel"/>
    <w:tmpl w:val="AD2AB7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5316073"/>
    <w:multiLevelType w:val="hybridMultilevel"/>
    <w:tmpl w:val="DB8AD5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6B916A93"/>
    <w:multiLevelType w:val="multilevel"/>
    <w:tmpl w:val="EB5233D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6C3158C0"/>
    <w:multiLevelType w:val="hybridMultilevel"/>
    <w:tmpl w:val="82661F1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D8422F2"/>
    <w:multiLevelType w:val="hybridMultilevel"/>
    <w:tmpl w:val="43F69F1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641F88"/>
    <w:multiLevelType w:val="hybridMultilevel"/>
    <w:tmpl w:val="375E9E4A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70912F9C"/>
    <w:multiLevelType w:val="hybridMultilevel"/>
    <w:tmpl w:val="47B2097E"/>
    <w:lvl w:ilvl="0" w:tplc="2484598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7FE0FD4"/>
    <w:multiLevelType w:val="hybridMultilevel"/>
    <w:tmpl w:val="E8D24F9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CCB3878"/>
    <w:multiLevelType w:val="hybridMultilevel"/>
    <w:tmpl w:val="712E654C"/>
    <w:lvl w:ilvl="0" w:tplc="7B92FA58">
      <w:start w:val="1"/>
      <w:numFmt w:val="decimal"/>
      <w:lvlText w:val="%1."/>
      <w:lvlJc w:val="left"/>
      <w:pPr>
        <w:ind w:left="644" w:hanging="36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DF614CC"/>
    <w:multiLevelType w:val="hybridMultilevel"/>
    <w:tmpl w:val="57028188"/>
    <w:lvl w:ilvl="0" w:tplc="0415000F">
      <w:start w:val="1"/>
      <w:numFmt w:val="decimal"/>
      <w:lvlText w:val="%1."/>
      <w:lvlJc w:val="left"/>
      <w:pPr>
        <w:ind w:left="785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5"/>
  </w:num>
  <w:num w:numId="3">
    <w:abstractNumId w:val="3"/>
  </w:num>
  <w:num w:numId="4">
    <w:abstractNumId w:val="19"/>
  </w:num>
  <w:num w:numId="5">
    <w:abstractNumId w:val="1"/>
  </w:num>
  <w:num w:numId="6">
    <w:abstractNumId w:val="24"/>
  </w:num>
  <w:num w:numId="7">
    <w:abstractNumId w:val="13"/>
  </w:num>
  <w:num w:numId="8">
    <w:abstractNumId w:val="18"/>
  </w:num>
  <w:num w:numId="9">
    <w:abstractNumId w:val="2"/>
  </w:num>
  <w:num w:numId="10">
    <w:abstractNumId w:val="23"/>
  </w:num>
  <w:num w:numId="11">
    <w:abstractNumId w:val="21"/>
  </w:num>
  <w:num w:numId="12">
    <w:abstractNumId w:val="15"/>
  </w:num>
  <w:num w:numId="13">
    <w:abstractNumId w:val="6"/>
  </w:num>
  <w:num w:numId="14">
    <w:abstractNumId w:val="7"/>
  </w:num>
  <w:num w:numId="15">
    <w:abstractNumId w:val="9"/>
  </w:num>
  <w:num w:numId="1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0"/>
  </w:num>
  <w:num w:numId="1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2"/>
  </w:num>
  <w:num w:numId="22">
    <w:abstractNumId w:val="4"/>
  </w:num>
  <w:num w:numId="23">
    <w:abstractNumId w:val="11"/>
  </w:num>
  <w:num w:numId="24">
    <w:abstractNumId w:val="19"/>
    <w:lvlOverride w:ilvl="0">
      <w:startOverride w:val="1"/>
    </w:lvlOverride>
  </w:num>
  <w:num w:numId="25">
    <w:abstractNumId w:val="8"/>
  </w:num>
  <w:num w:numId="26">
    <w:abstractNumId w:val="0"/>
  </w:num>
  <w:num w:numId="27">
    <w:abstractNumId w:val="19"/>
    <w:lvlOverride w:ilvl="0">
      <w:startOverride w:val="1"/>
    </w:lvlOverride>
  </w:num>
  <w:num w:numId="28">
    <w:abstractNumId w:val="14"/>
  </w:num>
  <w:num w:numId="29">
    <w:abstractNumId w:val="16"/>
  </w:num>
  <w:num w:numId="30">
    <w:abstractNumId w:val="12"/>
  </w:num>
  <w:num w:numId="31">
    <w:abstractNumId w:val="25"/>
  </w:num>
  <w:num w:numId="32">
    <w:abstractNumId w:val="14"/>
    <w:lvlOverride w:ilvl="0">
      <w:startOverride w:val="1"/>
    </w:lvlOverride>
  </w:num>
  <w:num w:numId="33">
    <w:abstractNumId w:val="14"/>
    <w:lvlOverride w:ilvl="0">
      <w:startOverride w:val="5"/>
    </w:lvlOverride>
  </w:num>
  <w:num w:numId="34">
    <w:abstractNumId w:val="26"/>
  </w:num>
  <w:num w:numId="3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ocumentProtection w:edit="forms" w:enforcement="1" w:cryptProviderType="rsaAES" w:cryptAlgorithmClass="hash" w:cryptAlgorithmType="typeAny" w:cryptAlgorithmSid="14" w:cryptSpinCount="100000" w:hash="uuzl0SIsnt6nw7MgscmyzH3v/VYIsouuuheYo+atA+DamQGopaZlw5GALABir9LKycZV70nlH/jVfPoJjA2+7A==" w:salt="ObQ478unWGTCxEwXyvVPsA==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468B"/>
    <w:rsid w:val="00001215"/>
    <w:rsid w:val="000251A2"/>
    <w:rsid w:val="000322ED"/>
    <w:rsid w:val="00054FC3"/>
    <w:rsid w:val="00095647"/>
    <w:rsid w:val="000B4496"/>
    <w:rsid w:val="000C52E7"/>
    <w:rsid w:val="000C5E64"/>
    <w:rsid w:val="000D0234"/>
    <w:rsid w:val="000D28E8"/>
    <w:rsid w:val="00107197"/>
    <w:rsid w:val="00127B28"/>
    <w:rsid w:val="00137BE0"/>
    <w:rsid w:val="00143616"/>
    <w:rsid w:val="001453C2"/>
    <w:rsid w:val="001548BD"/>
    <w:rsid w:val="001558EC"/>
    <w:rsid w:val="001914E9"/>
    <w:rsid w:val="001933BA"/>
    <w:rsid w:val="001B1315"/>
    <w:rsid w:val="001E0B75"/>
    <w:rsid w:val="001E5812"/>
    <w:rsid w:val="00200431"/>
    <w:rsid w:val="00213225"/>
    <w:rsid w:val="0022177E"/>
    <w:rsid w:val="0023400A"/>
    <w:rsid w:val="00250002"/>
    <w:rsid w:val="00253E52"/>
    <w:rsid w:val="00254D86"/>
    <w:rsid w:val="0026526A"/>
    <w:rsid w:val="00272C10"/>
    <w:rsid w:val="0027429B"/>
    <w:rsid w:val="002774B4"/>
    <w:rsid w:val="002961A0"/>
    <w:rsid w:val="002C0DE3"/>
    <w:rsid w:val="002C678E"/>
    <w:rsid w:val="002E0678"/>
    <w:rsid w:val="002F229D"/>
    <w:rsid w:val="002F7A53"/>
    <w:rsid w:val="003142EC"/>
    <w:rsid w:val="003326F1"/>
    <w:rsid w:val="00336BCF"/>
    <w:rsid w:val="003503C9"/>
    <w:rsid w:val="0035468B"/>
    <w:rsid w:val="003610B2"/>
    <w:rsid w:val="00390082"/>
    <w:rsid w:val="00395EA4"/>
    <w:rsid w:val="003B0C9C"/>
    <w:rsid w:val="003B1304"/>
    <w:rsid w:val="003B3FFA"/>
    <w:rsid w:val="003B5EEB"/>
    <w:rsid w:val="003C7EE8"/>
    <w:rsid w:val="003D6A14"/>
    <w:rsid w:val="003E20C0"/>
    <w:rsid w:val="003F0AFE"/>
    <w:rsid w:val="00402BC0"/>
    <w:rsid w:val="00440660"/>
    <w:rsid w:val="00456ABF"/>
    <w:rsid w:val="00471295"/>
    <w:rsid w:val="00471458"/>
    <w:rsid w:val="0047710F"/>
    <w:rsid w:val="00486C80"/>
    <w:rsid w:val="00486F2D"/>
    <w:rsid w:val="004956B5"/>
    <w:rsid w:val="004B4CF4"/>
    <w:rsid w:val="004C0F80"/>
    <w:rsid w:val="004C7EE2"/>
    <w:rsid w:val="004D0615"/>
    <w:rsid w:val="004E358E"/>
    <w:rsid w:val="004E3B04"/>
    <w:rsid w:val="004F0E1A"/>
    <w:rsid w:val="004F2FDD"/>
    <w:rsid w:val="004F6226"/>
    <w:rsid w:val="00502685"/>
    <w:rsid w:val="00505FA3"/>
    <w:rsid w:val="0051129B"/>
    <w:rsid w:val="00511DBB"/>
    <w:rsid w:val="00515C02"/>
    <w:rsid w:val="005230C9"/>
    <w:rsid w:val="00531818"/>
    <w:rsid w:val="00532ED9"/>
    <w:rsid w:val="00545F65"/>
    <w:rsid w:val="005605B3"/>
    <w:rsid w:val="00566B6C"/>
    <w:rsid w:val="00573058"/>
    <w:rsid w:val="005B53CF"/>
    <w:rsid w:val="005D2056"/>
    <w:rsid w:val="005D5991"/>
    <w:rsid w:val="005E78BB"/>
    <w:rsid w:val="005F2393"/>
    <w:rsid w:val="005F320F"/>
    <w:rsid w:val="006046C3"/>
    <w:rsid w:val="006330CA"/>
    <w:rsid w:val="00636379"/>
    <w:rsid w:val="00640B62"/>
    <w:rsid w:val="00647FA7"/>
    <w:rsid w:val="0065542D"/>
    <w:rsid w:val="0067489C"/>
    <w:rsid w:val="00682BA8"/>
    <w:rsid w:val="00685612"/>
    <w:rsid w:val="0069038D"/>
    <w:rsid w:val="00692F69"/>
    <w:rsid w:val="006A245A"/>
    <w:rsid w:val="006A7910"/>
    <w:rsid w:val="006B3C23"/>
    <w:rsid w:val="006B5DBF"/>
    <w:rsid w:val="006C54B3"/>
    <w:rsid w:val="006D2BB3"/>
    <w:rsid w:val="006D33C3"/>
    <w:rsid w:val="006E7EF7"/>
    <w:rsid w:val="006F595C"/>
    <w:rsid w:val="00722042"/>
    <w:rsid w:val="007406D4"/>
    <w:rsid w:val="00771299"/>
    <w:rsid w:val="00773076"/>
    <w:rsid w:val="0078446B"/>
    <w:rsid w:val="00790800"/>
    <w:rsid w:val="00792C03"/>
    <w:rsid w:val="007C69B8"/>
    <w:rsid w:val="007E7E42"/>
    <w:rsid w:val="007F4941"/>
    <w:rsid w:val="00820DC0"/>
    <w:rsid w:val="00824C87"/>
    <w:rsid w:val="00824EF4"/>
    <w:rsid w:val="008266A9"/>
    <w:rsid w:val="00832F90"/>
    <w:rsid w:val="0083398F"/>
    <w:rsid w:val="00841632"/>
    <w:rsid w:val="008436FA"/>
    <w:rsid w:val="008556B2"/>
    <w:rsid w:val="00856A9A"/>
    <w:rsid w:val="00883AA1"/>
    <w:rsid w:val="008904F3"/>
    <w:rsid w:val="008B3A97"/>
    <w:rsid w:val="008C0FA9"/>
    <w:rsid w:val="00902621"/>
    <w:rsid w:val="00907CF2"/>
    <w:rsid w:val="00911AE3"/>
    <w:rsid w:val="00912A04"/>
    <w:rsid w:val="00920461"/>
    <w:rsid w:val="00934131"/>
    <w:rsid w:val="009402C8"/>
    <w:rsid w:val="009416DE"/>
    <w:rsid w:val="00960C16"/>
    <w:rsid w:val="00973F7C"/>
    <w:rsid w:val="00973F97"/>
    <w:rsid w:val="009807B6"/>
    <w:rsid w:val="009B299A"/>
    <w:rsid w:val="009D31C6"/>
    <w:rsid w:val="00A01E54"/>
    <w:rsid w:val="00A13297"/>
    <w:rsid w:val="00A2265E"/>
    <w:rsid w:val="00A22E81"/>
    <w:rsid w:val="00A623BE"/>
    <w:rsid w:val="00A74B89"/>
    <w:rsid w:val="00A85F60"/>
    <w:rsid w:val="00A91CD1"/>
    <w:rsid w:val="00AA6972"/>
    <w:rsid w:val="00AB4EFD"/>
    <w:rsid w:val="00AD74D9"/>
    <w:rsid w:val="00AE25F9"/>
    <w:rsid w:val="00B20214"/>
    <w:rsid w:val="00B4455C"/>
    <w:rsid w:val="00B55E70"/>
    <w:rsid w:val="00B71D0D"/>
    <w:rsid w:val="00B7595B"/>
    <w:rsid w:val="00B76DA3"/>
    <w:rsid w:val="00BA574A"/>
    <w:rsid w:val="00BB456B"/>
    <w:rsid w:val="00BB5A03"/>
    <w:rsid w:val="00BB7EB4"/>
    <w:rsid w:val="00BC615A"/>
    <w:rsid w:val="00BE404C"/>
    <w:rsid w:val="00BF0325"/>
    <w:rsid w:val="00C04515"/>
    <w:rsid w:val="00C0705D"/>
    <w:rsid w:val="00C11223"/>
    <w:rsid w:val="00C1254E"/>
    <w:rsid w:val="00C12CB6"/>
    <w:rsid w:val="00C32215"/>
    <w:rsid w:val="00C61D89"/>
    <w:rsid w:val="00C63E5C"/>
    <w:rsid w:val="00C6421A"/>
    <w:rsid w:val="00C6550C"/>
    <w:rsid w:val="00C81A80"/>
    <w:rsid w:val="00CB2968"/>
    <w:rsid w:val="00CC229D"/>
    <w:rsid w:val="00CC3AFB"/>
    <w:rsid w:val="00CC6058"/>
    <w:rsid w:val="00CC7533"/>
    <w:rsid w:val="00CC7F48"/>
    <w:rsid w:val="00CD00BE"/>
    <w:rsid w:val="00CF37E7"/>
    <w:rsid w:val="00D049E2"/>
    <w:rsid w:val="00D0548D"/>
    <w:rsid w:val="00D10E9B"/>
    <w:rsid w:val="00D12FAC"/>
    <w:rsid w:val="00D14AD6"/>
    <w:rsid w:val="00D160E5"/>
    <w:rsid w:val="00D27151"/>
    <w:rsid w:val="00D462AD"/>
    <w:rsid w:val="00D64B4C"/>
    <w:rsid w:val="00D72B7A"/>
    <w:rsid w:val="00D83E05"/>
    <w:rsid w:val="00D92DF8"/>
    <w:rsid w:val="00D97C22"/>
    <w:rsid w:val="00DA7961"/>
    <w:rsid w:val="00DB2A39"/>
    <w:rsid w:val="00DB58C8"/>
    <w:rsid w:val="00DC535A"/>
    <w:rsid w:val="00DD0912"/>
    <w:rsid w:val="00DE5437"/>
    <w:rsid w:val="00DF531C"/>
    <w:rsid w:val="00E1222D"/>
    <w:rsid w:val="00E322E1"/>
    <w:rsid w:val="00E3331B"/>
    <w:rsid w:val="00E379AC"/>
    <w:rsid w:val="00E54DE2"/>
    <w:rsid w:val="00E637B6"/>
    <w:rsid w:val="00E644B4"/>
    <w:rsid w:val="00EB2085"/>
    <w:rsid w:val="00ED6412"/>
    <w:rsid w:val="00EE1AA2"/>
    <w:rsid w:val="00EF5A1B"/>
    <w:rsid w:val="00F20E89"/>
    <w:rsid w:val="00F35CED"/>
    <w:rsid w:val="00F417D6"/>
    <w:rsid w:val="00F50CBC"/>
    <w:rsid w:val="00F63BC9"/>
    <w:rsid w:val="00F66F05"/>
    <w:rsid w:val="00F72AEA"/>
    <w:rsid w:val="00F96A9F"/>
    <w:rsid w:val="00FA08F9"/>
    <w:rsid w:val="00FA2989"/>
    <w:rsid w:val="00FA48B4"/>
    <w:rsid w:val="00FB5382"/>
    <w:rsid w:val="00FC2A43"/>
    <w:rsid w:val="00FE0B10"/>
    <w:rsid w:val="00FE4067"/>
    <w:rsid w:val="00FE4F4E"/>
    <w:rsid w:val="00FF4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6B0008E"/>
  <w15:chartTrackingRefBased/>
  <w15:docId w15:val="{9CF069D1-CFB0-4986-8EF3-88245A86B6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5468B"/>
    <w:pPr>
      <w:spacing w:after="120" w:line="276" w:lineRule="auto"/>
      <w:jc w:val="both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8436FA"/>
    <w:pPr>
      <w:keepNext/>
      <w:keepLines/>
      <w:numPr>
        <w:numId w:val="28"/>
      </w:numPr>
      <w:pBdr>
        <w:bottom w:val="single" w:sz="24" w:space="1" w:color="001A72" w:themeColor="accent1"/>
      </w:pBdr>
      <w:spacing w:before="240" w:after="240"/>
      <w:outlineLvl w:val="0"/>
    </w:pPr>
    <w:rPr>
      <w:rFonts w:eastAsiaTheme="majorEastAsia" w:cstheme="majorBidi"/>
      <w:b/>
      <w:color w:val="001A72" w:themeColor="accent1"/>
      <w:sz w:val="24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36FA"/>
    <w:pPr>
      <w:keepNext/>
      <w:keepLines/>
      <w:numPr>
        <w:ilvl w:val="1"/>
        <w:numId w:val="28"/>
      </w:numPr>
      <w:spacing w:before="120"/>
      <w:outlineLvl w:val="1"/>
    </w:pPr>
    <w:rPr>
      <w:rFonts w:eastAsiaTheme="majorEastAsia" w:cstheme="majorBidi"/>
      <w:b/>
      <w:color w:val="001A72" w:themeColor="accent1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9B299A"/>
    <w:pPr>
      <w:keepNext/>
      <w:keepLines/>
      <w:numPr>
        <w:ilvl w:val="2"/>
        <w:numId w:val="28"/>
      </w:numPr>
      <w:spacing w:before="40"/>
      <w:ind w:left="720"/>
      <w:outlineLvl w:val="2"/>
    </w:pPr>
    <w:rPr>
      <w:rFonts w:eastAsiaTheme="majorEastAsia" w:cstheme="majorBidi"/>
      <w:color w:val="001A72" w:themeColor="accent1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50002"/>
    <w:pPr>
      <w:keepNext/>
      <w:keepLines/>
      <w:numPr>
        <w:ilvl w:val="3"/>
        <w:numId w:val="28"/>
      </w:numPr>
      <w:spacing w:before="40" w:after="0"/>
      <w:outlineLvl w:val="3"/>
    </w:pPr>
    <w:rPr>
      <w:rFonts w:asciiTheme="majorHAnsi" w:eastAsiaTheme="majorEastAsia" w:hAnsiTheme="majorHAnsi" w:cstheme="majorBidi"/>
      <w:iCs/>
      <w:color w:val="00135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B299A"/>
    <w:pPr>
      <w:keepNext/>
      <w:keepLines/>
      <w:numPr>
        <w:ilvl w:val="4"/>
        <w:numId w:val="28"/>
      </w:numPr>
      <w:spacing w:before="40" w:after="0"/>
      <w:outlineLvl w:val="4"/>
    </w:pPr>
    <w:rPr>
      <w:rFonts w:asciiTheme="majorHAnsi" w:eastAsiaTheme="majorEastAsia" w:hAnsiTheme="majorHAnsi" w:cstheme="majorBidi"/>
      <w:color w:val="00135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B299A"/>
    <w:pPr>
      <w:keepNext/>
      <w:keepLines/>
      <w:numPr>
        <w:ilvl w:val="5"/>
        <w:numId w:val="28"/>
      </w:numPr>
      <w:spacing w:before="40" w:after="0"/>
      <w:outlineLvl w:val="5"/>
    </w:pPr>
    <w:rPr>
      <w:rFonts w:asciiTheme="majorHAnsi" w:eastAsiaTheme="majorEastAsia" w:hAnsiTheme="majorHAnsi" w:cstheme="majorBidi"/>
      <w:color w:val="000C38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B299A"/>
    <w:pPr>
      <w:keepNext/>
      <w:keepLines/>
      <w:numPr>
        <w:ilvl w:val="6"/>
        <w:numId w:val="28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B299A"/>
    <w:pPr>
      <w:keepNext/>
      <w:keepLines/>
      <w:numPr>
        <w:ilvl w:val="7"/>
        <w:numId w:val="28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B299A"/>
    <w:pPr>
      <w:keepNext/>
      <w:keepLines/>
      <w:numPr>
        <w:ilvl w:val="8"/>
        <w:numId w:val="28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E4F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4F4E"/>
  </w:style>
  <w:style w:type="paragraph" w:styleId="Stopka">
    <w:name w:val="footer"/>
    <w:basedOn w:val="Normalny"/>
    <w:link w:val="StopkaZnak"/>
    <w:uiPriority w:val="99"/>
    <w:unhideWhenUsed/>
    <w:rsid w:val="00F35CED"/>
    <w:pPr>
      <w:tabs>
        <w:tab w:val="center" w:pos="4536"/>
        <w:tab w:val="right" w:pos="9072"/>
      </w:tabs>
      <w:spacing w:after="0" w:line="240" w:lineRule="auto"/>
    </w:pPr>
    <w:rPr>
      <w:sz w:val="16"/>
    </w:rPr>
  </w:style>
  <w:style w:type="character" w:customStyle="1" w:styleId="StopkaZnak">
    <w:name w:val="Stopka Znak"/>
    <w:basedOn w:val="Domylnaczcionkaakapitu"/>
    <w:link w:val="Stopka"/>
    <w:uiPriority w:val="99"/>
    <w:rsid w:val="00F35CED"/>
    <w:rPr>
      <w:sz w:val="16"/>
    </w:rPr>
  </w:style>
  <w:style w:type="paragraph" w:styleId="Akapitzlist">
    <w:name w:val="List Paragraph"/>
    <w:basedOn w:val="Normalny"/>
    <w:uiPriority w:val="34"/>
    <w:qFormat/>
    <w:rsid w:val="001B1315"/>
    <w:pPr>
      <w:numPr>
        <w:numId w:val="8"/>
      </w:numPr>
      <w:tabs>
        <w:tab w:val="left" w:pos="567"/>
      </w:tabs>
      <w:ind w:left="567" w:hanging="567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8436FA"/>
    <w:rPr>
      <w:rFonts w:eastAsiaTheme="majorEastAsia" w:cstheme="majorBidi"/>
      <w:b/>
      <w:color w:val="001A72" w:themeColor="accent1"/>
      <w:sz w:val="24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8436FA"/>
    <w:rPr>
      <w:rFonts w:eastAsiaTheme="majorEastAsia" w:cstheme="majorBidi"/>
      <w:b/>
      <w:color w:val="001A72" w:themeColor="accent1"/>
      <w:szCs w:val="26"/>
    </w:rPr>
  </w:style>
  <w:style w:type="paragraph" w:styleId="Tytu">
    <w:name w:val="Title"/>
    <w:basedOn w:val="Normalny"/>
    <w:next w:val="Normalny"/>
    <w:link w:val="TytuZnak"/>
    <w:uiPriority w:val="10"/>
    <w:qFormat/>
    <w:rsid w:val="001B1315"/>
    <w:pPr>
      <w:spacing w:before="120"/>
      <w:contextualSpacing/>
      <w:jc w:val="left"/>
    </w:pPr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B1315"/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paragraph" w:styleId="Legenda">
    <w:name w:val="caption"/>
    <w:basedOn w:val="Normalny"/>
    <w:next w:val="Normalny"/>
    <w:uiPriority w:val="35"/>
    <w:unhideWhenUsed/>
    <w:qFormat/>
    <w:rsid w:val="00250002"/>
    <w:pPr>
      <w:spacing w:before="120"/>
      <w:contextualSpacing/>
    </w:pPr>
    <w:rPr>
      <w:b/>
      <w:iCs/>
      <w:color w:val="000000" w:themeColor="text1"/>
      <w:szCs w:val="18"/>
    </w:rPr>
  </w:style>
  <w:style w:type="character" w:customStyle="1" w:styleId="Nagwek3Znak">
    <w:name w:val="Nagłówek 3 Znak"/>
    <w:basedOn w:val="Domylnaczcionkaakapitu"/>
    <w:link w:val="Nagwek3"/>
    <w:uiPriority w:val="9"/>
    <w:rsid w:val="009B299A"/>
    <w:rPr>
      <w:rFonts w:eastAsiaTheme="majorEastAsia" w:cstheme="majorBidi"/>
      <w:color w:val="001A72" w:themeColor="accent1"/>
      <w:szCs w:val="24"/>
    </w:rPr>
  </w:style>
  <w:style w:type="table" w:styleId="Tabela-Siatka">
    <w:name w:val="Table Grid"/>
    <w:basedOn w:val="Standardowy"/>
    <w:uiPriority w:val="39"/>
    <w:rsid w:val="00D83E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3C7EE8"/>
    <w:pPr>
      <w:spacing w:after="0" w:line="240" w:lineRule="auto"/>
      <w:jc w:val="both"/>
    </w:pPr>
  </w:style>
  <w:style w:type="character" w:customStyle="1" w:styleId="BezodstpwZnak">
    <w:name w:val="Bez odstępów Znak"/>
    <w:basedOn w:val="Domylnaczcionkaakapitu"/>
    <w:link w:val="Bezodstpw"/>
    <w:uiPriority w:val="1"/>
    <w:rsid w:val="003C7EE8"/>
  </w:style>
  <w:style w:type="paragraph" w:styleId="NormalnyWeb">
    <w:name w:val="Normal (Web)"/>
    <w:basedOn w:val="Normalny"/>
    <w:uiPriority w:val="99"/>
    <w:semiHidden/>
    <w:unhideWhenUsed/>
    <w:rsid w:val="00E54DE2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amkanamarginesie">
    <w:name w:val="Ramka na marginesie"/>
    <w:basedOn w:val="Normalny"/>
    <w:qFormat/>
    <w:rsid w:val="00250002"/>
    <w:pPr>
      <w:jc w:val="left"/>
    </w:pPr>
    <w:rPr>
      <w:b/>
      <w:color w:val="001A72" w:themeColor="accent1"/>
    </w:rPr>
  </w:style>
  <w:style w:type="table" w:customStyle="1" w:styleId="Tabela1">
    <w:name w:val="Tabela 1"/>
    <w:basedOn w:val="Standardowy"/>
    <w:uiPriority w:val="99"/>
    <w:rsid w:val="00250002"/>
    <w:pPr>
      <w:spacing w:after="0" w:line="240" w:lineRule="auto"/>
    </w:pPr>
    <w:rPr>
      <w:color w:val="000000" w:themeColor="text1"/>
    </w:rPr>
    <w:tblPr>
      <w:tblBorders>
        <w:top w:val="single" w:sz="4" w:space="0" w:color="001A72" w:themeColor="accent1"/>
        <w:bottom w:val="single" w:sz="18" w:space="0" w:color="001A72" w:themeColor="accent1"/>
        <w:insideH w:val="single" w:sz="4" w:space="0" w:color="001A72" w:themeColor="accent1"/>
        <w:insideV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single" w:sz="8" w:space="0" w:color="001A72" w:themeColor="accent1"/>
        </w:tcBorders>
      </w:tcPr>
    </w:tblStylePr>
  </w:style>
  <w:style w:type="table" w:customStyle="1" w:styleId="Tabela2">
    <w:name w:val="Tabela 2"/>
    <w:basedOn w:val="Standardowy"/>
    <w:uiPriority w:val="99"/>
    <w:rsid w:val="00250002"/>
    <w:pPr>
      <w:spacing w:after="0" w:line="240" w:lineRule="auto"/>
      <w:jc w:val="center"/>
    </w:pPr>
    <w:rPr>
      <w:color w:val="000000" w:themeColor="text1"/>
    </w:rPr>
    <w:tblPr>
      <w:tblBorders>
        <w:bottom w:val="single" w:sz="18" w:space="0" w:color="001A72" w:themeColor="accent1"/>
        <w:insideH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  <w:sz w:val="22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styleId="Nagwekspisutreci">
    <w:name w:val="TOC Heading"/>
    <w:basedOn w:val="Nagwek1"/>
    <w:next w:val="Normalny"/>
    <w:uiPriority w:val="39"/>
    <w:unhideWhenUsed/>
    <w:qFormat/>
    <w:rsid w:val="009B299A"/>
    <w:pPr>
      <w:numPr>
        <w:numId w:val="0"/>
      </w:numPr>
      <w:pBdr>
        <w:bottom w:val="none" w:sz="0" w:space="0" w:color="auto"/>
      </w:pBdr>
      <w:spacing w:before="120" w:line="259" w:lineRule="auto"/>
      <w:jc w:val="left"/>
      <w:outlineLvl w:val="9"/>
    </w:pPr>
    <w:rPr>
      <w:color w:val="001355" w:themeColor="accent1" w:themeShade="BF"/>
      <w:sz w:val="22"/>
      <w:lang w:eastAsia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9B299A"/>
    <w:pPr>
      <w:tabs>
        <w:tab w:val="left" w:pos="440"/>
        <w:tab w:val="right" w:leader="dot" w:pos="7360"/>
      </w:tabs>
      <w:spacing w:after="100"/>
      <w:ind w:left="567" w:hanging="567"/>
    </w:pPr>
  </w:style>
  <w:style w:type="paragraph" w:styleId="Spistreci2">
    <w:name w:val="toc 2"/>
    <w:basedOn w:val="Normalny"/>
    <w:next w:val="Normalny"/>
    <w:autoRedefine/>
    <w:uiPriority w:val="39"/>
    <w:unhideWhenUsed/>
    <w:rsid w:val="009B299A"/>
    <w:pPr>
      <w:tabs>
        <w:tab w:val="left" w:pos="1134"/>
        <w:tab w:val="right" w:leader="dot" w:pos="7360"/>
      </w:tabs>
      <w:spacing w:after="100"/>
      <w:ind w:left="1701" w:hanging="1134"/>
    </w:pPr>
  </w:style>
  <w:style w:type="character" w:styleId="Hipercze">
    <w:name w:val="Hyperlink"/>
    <w:basedOn w:val="Domylnaczcionkaakapitu"/>
    <w:uiPriority w:val="99"/>
    <w:unhideWhenUsed/>
    <w:rsid w:val="009B299A"/>
    <w:rPr>
      <w:color w:val="001A72" w:themeColor="hyperlink"/>
      <w:u w:val="single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50002"/>
    <w:rPr>
      <w:rFonts w:asciiTheme="majorHAnsi" w:eastAsiaTheme="majorEastAsia" w:hAnsiTheme="majorHAnsi" w:cstheme="majorBidi"/>
      <w:iCs/>
      <w:color w:val="00135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B299A"/>
    <w:rPr>
      <w:rFonts w:asciiTheme="majorHAnsi" w:eastAsiaTheme="majorEastAsia" w:hAnsiTheme="majorHAnsi" w:cstheme="majorBidi"/>
      <w:color w:val="00135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B299A"/>
    <w:rPr>
      <w:rFonts w:asciiTheme="majorHAnsi" w:eastAsiaTheme="majorEastAsia" w:hAnsiTheme="majorHAnsi" w:cstheme="majorBidi"/>
      <w:color w:val="000C38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B299A"/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B299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B299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Spistreci3">
    <w:name w:val="toc 3"/>
    <w:basedOn w:val="Normalny"/>
    <w:next w:val="Normalny"/>
    <w:autoRedefine/>
    <w:uiPriority w:val="39"/>
    <w:unhideWhenUsed/>
    <w:rsid w:val="009B299A"/>
    <w:pPr>
      <w:spacing w:after="100"/>
      <w:ind w:left="1134"/>
    </w:pPr>
  </w:style>
  <w:style w:type="paragraph" w:customStyle="1" w:styleId="Zawartotabeli">
    <w:name w:val="Zawartość tabeli"/>
    <w:basedOn w:val="Normalny"/>
    <w:qFormat/>
    <w:rsid w:val="00250002"/>
    <w:pPr>
      <w:spacing w:after="0"/>
    </w:pPr>
    <w:rPr>
      <w:color w:val="000000" w:themeColor="text1"/>
      <w:sz w:val="18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50002"/>
    <w:pPr>
      <w:numPr>
        <w:ilvl w:val="1"/>
      </w:numPr>
      <w:spacing w:before="240" w:after="240"/>
      <w:jc w:val="center"/>
    </w:pPr>
    <w:rPr>
      <w:rFonts w:eastAsiaTheme="minorEastAsia"/>
      <w:b/>
      <w:color w:val="001A72" w:themeColor="accent1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250002"/>
    <w:rPr>
      <w:rFonts w:eastAsiaTheme="minorEastAsia"/>
      <w:b/>
      <w:color w:val="001A72" w:themeColor="accent1"/>
      <w:sz w:val="24"/>
    </w:rPr>
  </w:style>
  <w:style w:type="character" w:styleId="Wyrnieniedelikatne">
    <w:name w:val="Subtle Emphasis"/>
    <w:basedOn w:val="Domylnaczcionkaakapitu"/>
    <w:uiPriority w:val="19"/>
    <w:qFormat/>
    <w:rsid w:val="00250002"/>
    <w:rPr>
      <w:i/>
      <w:iCs/>
      <w:color w:val="auto"/>
    </w:rPr>
  </w:style>
  <w:style w:type="character" w:styleId="Wyrnienieintensywne">
    <w:name w:val="Intense Emphasis"/>
    <w:basedOn w:val="Domylnaczcionkaakapitu"/>
    <w:uiPriority w:val="21"/>
    <w:qFormat/>
    <w:rsid w:val="001B1315"/>
    <w:rPr>
      <w:b/>
      <w:i w:val="0"/>
      <w:iCs/>
      <w:color w:val="001A72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rsid w:val="00250002"/>
    <w:pPr>
      <w:pBdr>
        <w:top w:val="single" w:sz="4" w:space="10" w:color="001A72" w:themeColor="accent1"/>
        <w:bottom w:val="single" w:sz="4" w:space="10" w:color="001A72" w:themeColor="accent1"/>
      </w:pBdr>
      <w:spacing w:before="360" w:after="360"/>
      <w:ind w:left="864" w:right="864"/>
      <w:jc w:val="center"/>
    </w:pPr>
    <w:rPr>
      <w:i/>
      <w:iCs/>
      <w:color w:val="001A72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50002"/>
    <w:rPr>
      <w:i/>
      <w:iCs/>
      <w:color w:val="001A72" w:themeColor="accent1"/>
    </w:rPr>
  </w:style>
  <w:style w:type="character" w:styleId="Odwoaniedelikatne">
    <w:name w:val="Subtle Reference"/>
    <w:basedOn w:val="Domylnaczcionkaakapitu"/>
    <w:uiPriority w:val="31"/>
    <w:qFormat/>
    <w:rsid w:val="00250002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250002"/>
    <w:rPr>
      <w:b/>
      <w:bCs/>
      <w:smallCaps/>
      <w:color w:val="001A72" w:themeColor="accent1"/>
      <w:spacing w:val="5"/>
    </w:rPr>
  </w:style>
  <w:style w:type="character" w:styleId="Tytuksiki">
    <w:name w:val="Book Title"/>
    <w:basedOn w:val="Domylnaczcionkaakapitu"/>
    <w:uiPriority w:val="33"/>
    <w:qFormat/>
    <w:rsid w:val="00250002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4F2FDD"/>
    <w:pPr>
      <w:spacing w:after="0" w:line="240" w:lineRule="auto"/>
    </w:p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 w:themeFill="background2" w:themeFillTint="66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4F2FD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F2FD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F2FD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F2FD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F2FDD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F2F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F2FDD"/>
    <w:rPr>
      <w:rFonts w:ascii="Segoe U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1B1315"/>
    <w:rPr>
      <w:i/>
      <w:iCs/>
    </w:rPr>
  </w:style>
  <w:style w:type="paragraph" w:styleId="Tekstprzypisudolnego">
    <w:name w:val="footnote text"/>
    <w:basedOn w:val="Normalny"/>
    <w:link w:val="TekstprzypisudolnegoZnak"/>
    <w:semiHidden/>
    <w:rsid w:val="0035468B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35468B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35468B"/>
    <w:rPr>
      <w:vertAlign w:val="superscript"/>
    </w:rPr>
  </w:style>
  <w:style w:type="table" w:styleId="Zwykatabela4">
    <w:name w:val="Plain Table 4"/>
    <w:basedOn w:val="Standardowy"/>
    <w:uiPriority w:val="44"/>
    <w:rsid w:val="0035468B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Zwykatabela3">
    <w:name w:val="Plain Table 3"/>
    <w:basedOn w:val="Standardowy"/>
    <w:uiPriority w:val="43"/>
    <w:rsid w:val="0035468B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-Siatka1">
    <w:name w:val="Tabela - Siatka1"/>
    <w:basedOn w:val="Standardowy"/>
    <w:next w:val="Tabela-Siatka"/>
    <w:uiPriority w:val="39"/>
    <w:rsid w:val="0035468B"/>
    <w:pPr>
      <w:spacing w:after="0" w:line="240" w:lineRule="auto"/>
    </w:pPr>
    <w:rPr>
      <w:rFonts w:ascii="Times New Roman" w:eastAsia="Times New Roman" w:hAnsi="Times New Roman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35468B"/>
    <w:pPr>
      <w:spacing w:after="0" w:line="240" w:lineRule="auto"/>
    </w:pPr>
    <w:rPr>
      <w:rFonts w:ascii="Times New Roman" w:eastAsia="Times New Roman" w:hAnsi="Times New Roman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35468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Tekstzastpczy">
    <w:name w:val="Placeholder Text"/>
    <w:basedOn w:val="Domylnaczcionkaakapitu"/>
    <w:uiPriority w:val="99"/>
    <w:semiHidden/>
    <w:rsid w:val="0035468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36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9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84624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506669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3731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2736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78807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1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7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61795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61638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8028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84103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75317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987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4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9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44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74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filecl\officetemplate\PNK\Szablon%202%20-%20kr&#243;tki%20raport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0CA2DB4FD847425088185C6306632A9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A5F2F5B-1485-49C2-81F7-5E3358A27336}"/>
      </w:docPartPr>
      <w:docPartBody>
        <w:p w:rsidR="00735807" w:rsidRDefault="008E53DB" w:rsidP="008E53DB">
          <w:pPr>
            <w:pStyle w:val="0CA2DB4FD847425088185C6306632A94"/>
          </w:pPr>
          <w:r w:rsidRPr="005605B3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4E549BA1696E4EAF8108D82B8B21453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ED23BEC-659C-4848-96FE-0A3EC29CC84D}"/>
      </w:docPartPr>
      <w:docPartBody>
        <w:p w:rsidR="00735807" w:rsidRDefault="008E53DB" w:rsidP="008E53DB">
          <w:pPr>
            <w:pStyle w:val="4E549BA1696E4EAF8108D82B8B214539"/>
          </w:pPr>
          <w:r w:rsidRPr="005605B3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91EED7F171CF48B686AF8D4B59842F2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29A899B-701E-45FF-9F7A-2E7EEFEB4D8F}"/>
      </w:docPartPr>
      <w:docPartBody>
        <w:p w:rsidR="00AF7E40" w:rsidRDefault="00185942" w:rsidP="00185942">
          <w:pPr>
            <w:pStyle w:val="91EED7F171CF48B686AF8D4B59842F26"/>
          </w:pPr>
          <w:r w:rsidRPr="005605B3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40D3B0EAF601474797A79BD86201366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7C587CA-1C3C-4D41-A26C-81A323808D2A}"/>
      </w:docPartPr>
      <w:docPartBody>
        <w:p w:rsidR="00AF7E40" w:rsidRDefault="00185942" w:rsidP="00185942">
          <w:pPr>
            <w:pStyle w:val="40D3B0EAF601474797A79BD862013665"/>
          </w:pPr>
          <w:r w:rsidRPr="005605B3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80B4189E09194BB2971249D81C7D2B6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D899305-788A-4984-8F82-2C831B1DA39D}"/>
      </w:docPartPr>
      <w:docPartBody>
        <w:p w:rsidR="00AF7E40" w:rsidRDefault="00185942" w:rsidP="00185942">
          <w:pPr>
            <w:pStyle w:val="80B4189E09194BB2971249D81C7D2B62"/>
          </w:pPr>
          <w:r w:rsidRPr="005605B3">
            <w:rPr>
              <w:rStyle w:val="Tekstzastpczy"/>
              <w:b/>
            </w:rPr>
            <w:t>Kliknij, aby wprowadzić datę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6096"/>
    <w:rsid w:val="00185942"/>
    <w:rsid w:val="00221C19"/>
    <w:rsid w:val="00345AAC"/>
    <w:rsid w:val="00574FA6"/>
    <w:rsid w:val="00735807"/>
    <w:rsid w:val="008E53DB"/>
    <w:rsid w:val="00A13EBD"/>
    <w:rsid w:val="00AF7E40"/>
    <w:rsid w:val="00B16096"/>
    <w:rsid w:val="00E259A1"/>
    <w:rsid w:val="00E26CCE"/>
    <w:rsid w:val="00EC6EFD"/>
    <w:rsid w:val="00F219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E259A1"/>
    <w:rPr>
      <w:color w:val="808080"/>
    </w:rPr>
  </w:style>
  <w:style w:type="paragraph" w:customStyle="1" w:styleId="83770B33A6EF4E91B45C1EBE0AE8A972">
    <w:name w:val="83770B33A6EF4E91B45C1EBE0AE8A97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3770B33A6EF4E91B45C1EBE0AE8A9721">
    <w:name w:val="83770B33A6EF4E91B45C1EBE0AE8A972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">
    <w:name w:val="7C43F8DA6F6748B38B9C332F5177C70E"/>
    <w:rsid w:val="00B16096"/>
  </w:style>
  <w:style w:type="paragraph" w:customStyle="1" w:styleId="B1595B2E39094F169B3297A5D950DDC0">
    <w:name w:val="B1595B2E39094F169B3297A5D950DDC0"/>
    <w:rsid w:val="00B16096"/>
  </w:style>
  <w:style w:type="paragraph" w:customStyle="1" w:styleId="83770B33A6EF4E91B45C1EBE0AE8A9722">
    <w:name w:val="83770B33A6EF4E91B45C1EBE0AE8A972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1">
    <w:name w:val="7C43F8DA6F6748B38B9C332F5177C70E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1595B2E39094F169B3297A5D950DDC01">
    <w:name w:val="B1595B2E39094F169B3297A5D950DDC0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597488C595744F388FCCD6469167E66">
    <w:name w:val="9597488C595744F388FCCD6469167E66"/>
    <w:rsid w:val="00B16096"/>
  </w:style>
  <w:style w:type="paragraph" w:customStyle="1" w:styleId="AE09C1F8E4204AE88EBB6DA29966EA6A">
    <w:name w:val="AE09C1F8E4204AE88EBB6DA29966EA6A"/>
    <w:rsid w:val="00B16096"/>
  </w:style>
  <w:style w:type="paragraph" w:customStyle="1" w:styleId="CA55B6D434B341DF8F11C1F487B46F7D">
    <w:name w:val="CA55B6D434B341DF8F11C1F487B46F7D"/>
    <w:rsid w:val="00B16096"/>
  </w:style>
  <w:style w:type="paragraph" w:customStyle="1" w:styleId="D6F671FE7F7241DAA1A23F3D7C7B2AC5">
    <w:name w:val="D6F671FE7F7241DAA1A23F3D7C7B2AC5"/>
    <w:rsid w:val="00B16096"/>
  </w:style>
  <w:style w:type="paragraph" w:customStyle="1" w:styleId="83770B33A6EF4E91B45C1EBE0AE8A9723">
    <w:name w:val="83770B33A6EF4E91B45C1EBE0AE8A9723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2">
    <w:name w:val="7C43F8DA6F6748B38B9C332F5177C70E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1595B2E39094F169B3297A5D950DDC02">
    <w:name w:val="B1595B2E39094F169B3297A5D950DDC0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597488C595744F388FCCD6469167E661">
    <w:name w:val="9597488C595744F388FCCD6469167E66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AE09C1F8E4204AE88EBB6DA29966EA6A1">
    <w:name w:val="AE09C1F8E4204AE88EBB6DA29966EA6A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A55B6D434B341DF8F11C1F487B46F7D1">
    <w:name w:val="CA55B6D434B341DF8F11C1F487B46F7D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6F671FE7F7241DAA1A23F3D7C7B2AC51">
    <w:name w:val="D6F671FE7F7241DAA1A23F3D7C7B2AC5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077417117BA450A86B807E44D9CAE55">
    <w:name w:val="9077417117BA450A86B807E44D9CAE55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E50AE2A68664E4387B5355CB6917B22">
    <w:name w:val="DE50AE2A68664E4387B5355CB6917B22"/>
    <w:rsid w:val="00B16096"/>
  </w:style>
  <w:style w:type="paragraph" w:customStyle="1" w:styleId="D89320D920454E6899B226955CCC0CA8">
    <w:name w:val="D89320D920454E6899B226955CCC0CA8"/>
    <w:rsid w:val="00B16096"/>
  </w:style>
  <w:style w:type="paragraph" w:customStyle="1" w:styleId="3A1CA3CC14054843804BFC0E0B19B939">
    <w:name w:val="3A1CA3CC14054843804BFC0E0B19B939"/>
    <w:rsid w:val="00B16096"/>
  </w:style>
  <w:style w:type="paragraph" w:customStyle="1" w:styleId="2E641F674C0E4CB78DE59C97A1651051">
    <w:name w:val="2E641F674C0E4CB78DE59C97A1651051"/>
    <w:rsid w:val="00B16096"/>
  </w:style>
  <w:style w:type="paragraph" w:customStyle="1" w:styleId="404199460EC64448B149367233BD8612">
    <w:name w:val="404199460EC64448B149367233BD8612"/>
    <w:rsid w:val="00B16096"/>
  </w:style>
  <w:style w:type="paragraph" w:customStyle="1" w:styleId="D86A2873B1A345549F86132F5E7BEA53">
    <w:name w:val="D86A2873B1A345549F86132F5E7BEA53"/>
    <w:rsid w:val="00B16096"/>
  </w:style>
  <w:style w:type="paragraph" w:customStyle="1" w:styleId="1628822294304E17B831773F255AB1F1">
    <w:name w:val="1628822294304E17B831773F255AB1F1"/>
    <w:rsid w:val="00B16096"/>
  </w:style>
  <w:style w:type="paragraph" w:customStyle="1" w:styleId="7861ADC9B2CE4BFC85C1F3FA0E52D8D9">
    <w:name w:val="7861ADC9B2CE4BFC85C1F3FA0E52D8D9"/>
    <w:rsid w:val="00B16096"/>
  </w:style>
  <w:style w:type="paragraph" w:customStyle="1" w:styleId="4C02461AF4BF48898A33A92AF1043838">
    <w:name w:val="4C02461AF4BF48898A33A92AF1043838"/>
    <w:rsid w:val="00B16096"/>
  </w:style>
  <w:style w:type="paragraph" w:customStyle="1" w:styleId="21893648015B4D169DB93F9FE54EBC72">
    <w:name w:val="21893648015B4D169DB93F9FE54EBC72"/>
    <w:rsid w:val="00B16096"/>
  </w:style>
  <w:style w:type="paragraph" w:customStyle="1" w:styleId="8032C54F372A472C898AA0DCFBEFF26B">
    <w:name w:val="8032C54F372A472C898AA0DCFBEFF26B"/>
    <w:rsid w:val="008E53DB"/>
  </w:style>
  <w:style w:type="paragraph" w:customStyle="1" w:styleId="B9A08731DFB04908918F26CC54B968EE">
    <w:name w:val="B9A08731DFB04908918F26CC54B968EE"/>
    <w:rsid w:val="008E53DB"/>
  </w:style>
  <w:style w:type="paragraph" w:customStyle="1" w:styleId="4F7500C706734E18B81CD6BA75477C72">
    <w:name w:val="4F7500C706734E18B81CD6BA75477C72"/>
    <w:rsid w:val="008E53DB"/>
  </w:style>
  <w:style w:type="paragraph" w:customStyle="1" w:styleId="89AF99448C814E6DA05AC54DCF2E199F">
    <w:name w:val="89AF99448C814E6DA05AC54DCF2E199F"/>
    <w:rsid w:val="008E53DB"/>
  </w:style>
  <w:style w:type="paragraph" w:customStyle="1" w:styleId="23611AC57A424BC09F343A9F416D03CD">
    <w:name w:val="23611AC57A424BC09F343A9F416D03CD"/>
    <w:rsid w:val="008E53DB"/>
  </w:style>
  <w:style w:type="paragraph" w:customStyle="1" w:styleId="DD7C4F89E1874FD7B048C9BDD5C25473">
    <w:name w:val="DD7C4F89E1874FD7B048C9BDD5C25473"/>
    <w:rsid w:val="008E53DB"/>
  </w:style>
  <w:style w:type="paragraph" w:customStyle="1" w:styleId="C6B957EA0E0F4E0B8708F2E345D5AC76">
    <w:name w:val="C6B957EA0E0F4E0B8708F2E345D5AC76"/>
    <w:rsid w:val="008E53DB"/>
  </w:style>
  <w:style w:type="paragraph" w:customStyle="1" w:styleId="676DCF08E24F41D49616449456750F99">
    <w:name w:val="676DCF08E24F41D49616449456750F99"/>
    <w:rsid w:val="008E53DB"/>
  </w:style>
  <w:style w:type="paragraph" w:customStyle="1" w:styleId="7389D2AFD7674A1DA8167CC672BF1844">
    <w:name w:val="7389D2AFD7674A1DA8167CC672BF1844"/>
    <w:rsid w:val="008E53DB"/>
  </w:style>
  <w:style w:type="paragraph" w:customStyle="1" w:styleId="90DE261DE9FE4307B0D89460C079F04D">
    <w:name w:val="90DE261DE9FE4307B0D89460C079F04D"/>
    <w:rsid w:val="008E53DB"/>
  </w:style>
  <w:style w:type="paragraph" w:customStyle="1" w:styleId="42E1DCF355F441368941A446A8E240E4">
    <w:name w:val="42E1DCF355F441368941A446A8E240E4"/>
    <w:rsid w:val="008E53DB"/>
  </w:style>
  <w:style w:type="paragraph" w:customStyle="1" w:styleId="318B437EAB2A4DFC94E1464467E65AAA">
    <w:name w:val="318B437EAB2A4DFC94E1464467E65AAA"/>
    <w:rsid w:val="008E53DB"/>
  </w:style>
  <w:style w:type="paragraph" w:customStyle="1" w:styleId="7C19EB2963154D34BCBBB3BD05EE3038">
    <w:name w:val="7C19EB2963154D34BCBBB3BD05EE3038"/>
    <w:rsid w:val="008E53DB"/>
  </w:style>
  <w:style w:type="paragraph" w:customStyle="1" w:styleId="E534F1B60E2546EA9EF16DAB5092AE7A">
    <w:name w:val="E534F1B60E2546EA9EF16DAB5092AE7A"/>
    <w:rsid w:val="008E53DB"/>
  </w:style>
  <w:style w:type="paragraph" w:customStyle="1" w:styleId="CB13D9A3925D45F4A80EEB14692896BF">
    <w:name w:val="CB13D9A3925D45F4A80EEB14692896BF"/>
    <w:rsid w:val="008E53DB"/>
  </w:style>
  <w:style w:type="paragraph" w:customStyle="1" w:styleId="0CA2DB4FD847425088185C6306632A94">
    <w:name w:val="0CA2DB4FD847425088185C6306632A94"/>
    <w:rsid w:val="008E53DB"/>
  </w:style>
  <w:style w:type="paragraph" w:customStyle="1" w:styleId="4E549BA1696E4EAF8108D82B8B214539">
    <w:name w:val="4E549BA1696E4EAF8108D82B8B214539"/>
    <w:rsid w:val="008E53DB"/>
  </w:style>
  <w:style w:type="paragraph" w:customStyle="1" w:styleId="67757397C305428D91FA324F66C133EF">
    <w:name w:val="67757397C305428D91FA324F66C133EF"/>
    <w:rsid w:val="008E53DB"/>
  </w:style>
  <w:style w:type="paragraph" w:customStyle="1" w:styleId="7F28FDEA2BCF4925BE813F2FB12EA234">
    <w:name w:val="7F28FDEA2BCF4925BE813F2FB12EA234"/>
    <w:rsid w:val="008E53DB"/>
  </w:style>
  <w:style w:type="paragraph" w:customStyle="1" w:styleId="659232AB83B14B6DAA155DF90DD60CBA">
    <w:name w:val="659232AB83B14B6DAA155DF90DD60CBA"/>
    <w:rsid w:val="008E53DB"/>
  </w:style>
  <w:style w:type="paragraph" w:customStyle="1" w:styleId="0E4C2D9F0EB94F789C7FD2C87F76C4BA">
    <w:name w:val="0E4C2D9F0EB94F789C7FD2C87F76C4BA"/>
    <w:rsid w:val="008E53DB"/>
  </w:style>
  <w:style w:type="paragraph" w:customStyle="1" w:styleId="40B87D90778C47AB8BFF58D381083C21">
    <w:name w:val="40B87D90778C47AB8BFF58D381083C21"/>
    <w:rsid w:val="008E53DB"/>
  </w:style>
  <w:style w:type="paragraph" w:customStyle="1" w:styleId="FB25601A4EBA417C993DD9EB90E326BB">
    <w:name w:val="FB25601A4EBA417C993DD9EB90E326BB"/>
    <w:rsid w:val="008E53DB"/>
  </w:style>
  <w:style w:type="paragraph" w:customStyle="1" w:styleId="CD668A438BDE444DB6E983C4B723C940">
    <w:name w:val="CD668A438BDE444DB6E983C4B723C940"/>
    <w:rsid w:val="008E53DB"/>
  </w:style>
  <w:style w:type="paragraph" w:customStyle="1" w:styleId="E4A1995451AB4400BEB18E1D0FDD457F">
    <w:name w:val="E4A1995451AB4400BEB18E1D0FDD457F"/>
    <w:rsid w:val="008E53DB"/>
  </w:style>
  <w:style w:type="paragraph" w:customStyle="1" w:styleId="20A5A59E0C2C4038BA2D629305CC00BF">
    <w:name w:val="20A5A59E0C2C4038BA2D629305CC00BF"/>
    <w:rsid w:val="008E53DB"/>
  </w:style>
  <w:style w:type="paragraph" w:customStyle="1" w:styleId="1FF5D81033F8454899615F6E8E5A380F">
    <w:name w:val="1FF5D81033F8454899615F6E8E5A380F"/>
    <w:rsid w:val="00185942"/>
  </w:style>
  <w:style w:type="paragraph" w:customStyle="1" w:styleId="9DE02E6612CD4F92B8247EAC0F3FCECC">
    <w:name w:val="9DE02E6612CD4F92B8247EAC0F3FCECC"/>
    <w:rsid w:val="00185942"/>
  </w:style>
  <w:style w:type="paragraph" w:customStyle="1" w:styleId="3D0F4840309D47949F747AF9F258474B">
    <w:name w:val="3D0F4840309D47949F747AF9F258474B"/>
    <w:rsid w:val="00185942"/>
  </w:style>
  <w:style w:type="paragraph" w:customStyle="1" w:styleId="364B5D99E6D748E79E364EFE3634E7BE">
    <w:name w:val="364B5D99E6D748E79E364EFE3634E7BE"/>
    <w:rsid w:val="00185942"/>
  </w:style>
  <w:style w:type="paragraph" w:customStyle="1" w:styleId="B8DBC064A50C45BE904E6326ECB5DB1E">
    <w:name w:val="B8DBC064A50C45BE904E6326ECB5DB1E"/>
    <w:rsid w:val="00185942"/>
  </w:style>
  <w:style w:type="paragraph" w:customStyle="1" w:styleId="5F9E857216A44599A8416DEAAB566CEE">
    <w:name w:val="5F9E857216A44599A8416DEAAB566CEE"/>
    <w:rsid w:val="00185942"/>
  </w:style>
  <w:style w:type="paragraph" w:customStyle="1" w:styleId="5195E0CDCC5F4FE9A8ECCCCC127D0B97">
    <w:name w:val="5195E0CDCC5F4FE9A8ECCCCC127D0B97"/>
    <w:rsid w:val="00185942"/>
  </w:style>
  <w:style w:type="paragraph" w:customStyle="1" w:styleId="E302CEA149B741CBA8964AA8088720FE">
    <w:name w:val="E302CEA149B741CBA8964AA8088720FE"/>
    <w:rsid w:val="00185942"/>
  </w:style>
  <w:style w:type="paragraph" w:customStyle="1" w:styleId="0DC955BFFC9A4EFC8B6A4A5BC7ACD320">
    <w:name w:val="0DC955BFFC9A4EFC8B6A4A5BC7ACD320"/>
    <w:rsid w:val="00185942"/>
  </w:style>
  <w:style w:type="paragraph" w:customStyle="1" w:styleId="14C2A832537341919E0C8A9159C72688">
    <w:name w:val="14C2A832537341919E0C8A9159C72688"/>
    <w:rsid w:val="00185942"/>
  </w:style>
  <w:style w:type="paragraph" w:customStyle="1" w:styleId="5817D75297AA46B1AA2E59AFE3ADA0CD">
    <w:name w:val="5817D75297AA46B1AA2E59AFE3ADA0CD"/>
    <w:rsid w:val="00185942"/>
  </w:style>
  <w:style w:type="paragraph" w:customStyle="1" w:styleId="96FB124715FA4BAD927C90778F2FBF84">
    <w:name w:val="96FB124715FA4BAD927C90778F2FBF84"/>
    <w:rsid w:val="00185942"/>
  </w:style>
  <w:style w:type="paragraph" w:customStyle="1" w:styleId="190BD883FA8F445B82CB2A99283DBBBB">
    <w:name w:val="190BD883FA8F445B82CB2A99283DBBBB"/>
    <w:rsid w:val="00185942"/>
  </w:style>
  <w:style w:type="paragraph" w:customStyle="1" w:styleId="2B823354AE324339B1AF654823000C6F">
    <w:name w:val="2B823354AE324339B1AF654823000C6F"/>
    <w:rsid w:val="00185942"/>
  </w:style>
  <w:style w:type="paragraph" w:customStyle="1" w:styleId="A34079EE8C0B4C9D8676678240A508B9">
    <w:name w:val="A34079EE8C0B4C9D8676678240A508B9"/>
    <w:rsid w:val="00185942"/>
  </w:style>
  <w:style w:type="paragraph" w:customStyle="1" w:styleId="F9517564F12D43CC8F67586AF5967606">
    <w:name w:val="F9517564F12D43CC8F67586AF5967606"/>
    <w:rsid w:val="00185942"/>
  </w:style>
  <w:style w:type="paragraph" w:customStyle="1" w:styleId="E94068C892A34D478393BC828150879B">
    <w:name w:val="E94068C892A34D478393BC828150879B"/>
    <w:rsid w:val="00185942"/>
  </w:style>
  <w:style w:type="paragraph" w:customStyle="1" w:styleId="EC91A8E10C58498A9E6CF97D1FE0C6B7">
    <w:name w:val="EC91A8E10C58498A9E6CF97D1FE0C6B7"/>
    <w:rsid w:val="00185942"/>
  </w:style>
  <w:style w:type="paragraph" w:customStyle="1" w:styleId="F6096DB98512444EAA43A0484378B926">
    <w:name w:val="F6096DB98512444EAA43A0484378B926"/>
    <w:rsid w:val="00185942"/>
  </w:style>
  <w:style w:type="paragraph" w:customStyle="1" w:styleId="1C0ADA83A1DD4E36A5867D8528CD52D1">
    <w:name w:val="1C0ADA83A1DD4E36A5867D8528CD52D1"/>
    <w:rsid w:val="00185942"/>
  </w:style>
  <w:style w:type="paragraph" w:customStyle="1" w:styleId="3220BD64E8504ABC8C75C9ABA81FE7BB">
    <w:name w:val="3220BD64E8504ABC8C75C9ABA81FE7BB"/>
    <w:rsid w:val="00185942"/>
  </w:style>
  <w:style w:type="paragraph" w:customStyle="1" w:styleId="ED591B58EF0F451C82F497C53084FB2E">
    <w:name w:val="ED591B58EF0F451C82F497C53084FB2E"/>
    <w:rsid w:val="00185942"/>
  </w:style>
  <w:style w:type="paragraph" w:customStyle="1" w:styleId="A22A7A0FD59547C9B146142EF9B63058">
    <w:name w:val="A22A7A0FD59547C9B146142EF9B63058"/>
    <w:rsid w:val="00185942"/>
  </w:style>
  <w:style w:type="paragraph" w:customStyle="1" w:styleId="D2843C6340A94F229E074F4299E28276">
    <w:name w:val="D2843C6340A94F229E074F4299E28276"/>
    <w:rsid w:val="00185942"/>
  </w:style>
  <w:style w:type="paragraph" w:customStyle="1" w:styleId="08C7E02985ED4468AFCED8B51F75399B">
    <w:name w:val="08C7E02985ED4468AFCED8B51F75399B"/>
    <w:rsid w:val="00185942"/>
  </w:style>
  <w:style w:type="paragraph" w:customStyle="1" w:styleId="628D0271CC894B2CB91B408F1B2275E6">
    <w:name w:val="628D0271CC894B2CB91B408F1B2275E6"/>
    <w:rsid w:val="00185942"/>
  </w:style>
  <w:style w:type="paragraph" w:customStyle="1" w:styleId="78021CDEFE0B4A499205D89744CC0713">
    <w:name w:val="78021CDEFE0B4A499205D89744CC0713"/>
    <w:rsid w:val="00185942"/>
  </w:style>
  <w:style w:type="paragraph" w:customStyle="1" w:styleId="0572842A444F447DAC4B0D8617945E0B">
    <w:name w:val="0572842A444F447DAC4B0D8617945E0B"/>
    <w:rsid w:val="00185942"/>
  </w:style>
  <w:style w:type="paragraph" w:customStyle="1" w:styleId="7875D91199E8430FB51F98D06B112B0B">
    <w:name w:val="7875D91199E8430FB51F98D06B112B0B"/>
    <w:rsid w:val="00185942"/>
  </w:style>
  <w:style w:type="paragraph" w:customStyle="1" w:styleId="AFF9BB3E842A4547B3B0A7674F8C797F">
    <w:name w:val="AFF9BB3E842A4547B3B0A7674F8C797F"/>
    <w:rsid w:val="00185942"/>
  </w:style>
  <w:style w:type="paragraph" w:customStyle="1" w:styleId="0DFD3957CFD144779468EB13A47F58FF">
    <w:name w:val="0DFD3957CFD144779468EB13A47F58FF"/>
    <w:rsid w:val="00185942"/>
  </w:style>
  <w:style w:type="paragraph" w:customStyle="1" w:styleId="AB319F3DF8CB4D0CB4003DF655195099">
    <w:name w:val="AB319F3DF8CB4D0CB4003DF655195099"/>
    <w:rsid w:val="00185942"/>
  </w:style>
  <w:style w:type="paragraph" w:customStyle="1" w:styleId="4DB5DFC5F2744587AFF008C34DD0DC68">
    <w:name w:val="4DB5DFC5F2744587AFF008C34DD0DC68"/>
    <w:rsid w:val="00185942"/>
  </w:style>
  <w:style w:type="paragraph" w:customStyle="1" w:styleId="B34BA309BD3040F9904C77BCF680F9EF">
    <w:name w:val="B34BA309BD3040F9904C77BCF680F9EF"/>
    <w:rsid w:val="00185942"/>
  </w:style>
  <w:style w:type="paragraph" w:customStyle="1" w:styleId="E7D32E384866436C82607AD62AEFEA63">
    <w:name w:val="E7D32E384866436C82607AD62AEFEA63"/>
    <w:rsid w:val="00185942"/>
  </w:style>
  <w:style w:type="paragraph" w:customStyle="1" w:styleId="C8CC44AC3756430B849F7145A5EED32A">
    <w:name w:val="C8CC44AC3756430B849F7145A5EED32A"/>
    <w:rsid w:val="00185942"/>
  </w:style>
  <w:style w:type="paragraph" w:customStyle="1" w:styleId="896596618B61430E8660DBA4FB84020A">
    <w:name w:val="896596618B61430E8660DBA4FB84020A"/>
    <w:rsid w:val="00185942"/>
  </w:style>
  <w:style w:type="paragraph" w:customStyle="1" w:styleId="91EED7F171CF48B686AF8D4B59842F26">
    <w:name w:val="91EED7F171CF48B686AF8D4B59842F26"/>
    <w:rsid w:val="00185942"/>
  </w:style>
  <w:style w:type="paragraph" w:customStyle="1" w:styleId="85B89543EE954F9899A5570D6C850CF2">
    <w:name w:val="85B89543EE954F9899A5570D6C850CF2"/>
    <w:rsid w:val="00185942"/>
  </w:style>
  <w:style w:type="paragraph" w:customStyle="1" w:styleId="40D3B0EAF601474797A79BD862013665">
    <w:name w:val="40D3B0EAF601474797A79BD862013665"/>
    <w:rsid w:val="00185942"/>
  </w:style>
  <w:style w:type="paragraph" w:customStyle="1" w:styleId="80B4189E09194BB2971249D81C7D2B62">
    <w:name w:val="80B4189E09194BB2971249D81C7D2B62"/>
    <w:rsid w:val="00185942"/>
  </w:style>
  <w:style w:type="paragraph" w:customStyle="1" w:styleId="4AB6B624E38F4E159ABE489AAF3C1D45">
    <w:name w:val="4AB6B624E38F4E159ABE489AAF3C1D45"/>
    <w:rsid w:val="00185942"/>
  </w:style>
  <w:style w:type="paragraph" w:customStyle="1" w:styleId="EFFB6298413B467FB4ED26639F0106A2">
    <w:name w:val="EFFB6298413B467FB4ED26639F0106A2"/>
    <w:rsid w:val="00185942"/>
  </w:style>
  <w:style w:type="paragraph" w:customStyle="1" w:styleId="27BE2CE2EFD44717A90F3820D73AC469">
    <w:name w:val="27BE2CE2EFD44717A90F3820D73AC469"/>
    <w:rsid w:val="00185942"/>
  </w:style>
  <w:style w:type="paragraph" w:customStyle="1" w:styleId="114DD1619F7E4C3A945EA97E91BDFA27">
    <w:name w:val="114DD1619F7E4C3A945EA97E91BDFA27"/>
    <w:rsid w:val="00185942"/>
  </w:style>
  <w:style w:type="paragraph" w:customStyle="1" w:styleId="39DA12D8E3C741C4A6872185D191EA7F">
    <w:name w:val="39DA12D8E3C741C4A6872185D191EA7F"/>
    <w:rsid w:val="00185942"/>
  </w:style>
  <w:style w:type="paragraph" w:customStyle="1" w:styleId="EAEBE86F2B604DEEAACB5D0F14332F0B">
    <w:name w:val="EAEBE86F2B604DEEAACB5D0F14332F0B"/>
    <w:rsid w:val="00185942"/>
  </w:style>
  <w:style w:type="paragraph" w:customStyle="1" w:styleId="0F5D5D37515342D29FF2224F67C44D94">
    <w:name w:val="0F5D5D37515342D29FF2224F67C44D94"/>
    <w:rsid w:val="00185942"/>
  </w:style>
  <w:style w:type="paragraph" w:customStyle="1" w:styleId="29B34FD0B06C4A559C62E35F4A2BE6AC">
    <w:name w:val="29B34FD0B06C4A559C62E35F4A2BE6AC"/>
    <w:rsid w:val="00185942"/>
  </w:style>
  <w:style w:type="paragraph" w:customStyle="1" w:styleId="5CCE0C96F8804CBD8FD1AF59F5AC791A">
    <w:name w:val="5CCE0C96F8804CBD8FD1AF59F5AC791A"/>
    <w:rsid w:val="00185942"/>
  </w:style>
  <w:style w:type="paragraph" w:customStyle="1" w:styleId="D81FFAC13C38484CAC6D33D6A3E469EE">
    <w:name w:val="D81FFAC13C38484CAC6D33D6A3E469EE"/>
    <w:rsid w:val="00185942"/>
  </w:style>
  <w:style w:type="paragraph" w:customStyle="1" w:styleId="4F079815AB9B418B84CDFDF78E64BC1A">
    <w:name w:val="4F079815AB9B418B84CDFDF78E64BC1A"/>
    <w:rsid w:val="00185942"/>
  </w:style>
  <w:style w:type="paragraph" w:customStyle="1" w:styleId="803A927A2C524CD2B61E42A25763B7AE">
    <w:name w:val="803A927A2C524CD2B61E42A25763B7AE"/>
    <w:rsid w:val="00185942"/>
  </w:style>
  <w:style w:type="paragraph" w:customStyle="1" w:styleId="48574C320ED545C0B5D22D1C184938AE">
    <w:name w:val="48574C320ED545C0B5D22D1C184938AE"/>
    <w:rsid w:val="00185942"/>
  </w:style>
  <w:style w:type="paragraph" w:customStyle="1" w:styleId="91947C314D744D838181E50D2D746ABA">
    <w:name w:val="91947C314D744D838181E50D2D746ABA"/>
    <w:rsid w:val="00185942"/>
  </w:style>
  <w:style w:type="paragraph" w:customStyle="1" w:styleId="C9092E31AF904E96B6269D9F7FC89DF7">
    <w:name w:val="C9092E31AF904E96B6269D9F7FC89DF7"/>
    <w:rsid w:val="00185942"/>
  </w:style>
  <w:style w:type="paragraph" w:customStyle="1" w:styleId="DC7522828B744F8C87F387373014A7BD">
    <w:name w:val="DC7522828B744F8C87F387373014A7BD"/>
    <w:rsid w:val="00185942"/>
  </w:style>
  <w:style w:type="paragraph" w:customStyle="1" w:styleId="43CCBF69A0674D0DBAD5F4F679FE4ED4">
    <w:name w:val="43CCBF69A0674D0DBAD5F4F679FE4ED4"/>
    <w:rsid w:val="00185942"/>
  </w:style>
  <w:style w:type="paragraph" w:customStyle="1" w:styleId="43EB7EFE1019448797230FA4C502C398">
    <w:name w:val="43EB7EFE1019448797230FA4C502C398"/>
    <w:rsid w:val="00185942"/>
  </w:style>
  <w:style w:type="paragraph" w:customStyle="1" w:styleId="D642A8397EC144FBB4609AA365830E7D">
    <w:name w:val="D642A8397EC144FBB4609AA365830E7D"/>
    <w:rsid w:val="00185942"/>
  </w:style>
  <w:style w:type="paragraph" w:customStyle="1" w:styleId="DC9E29040A134814A41AA1C74BD1202F">
    <w:name w:val="DC9E29040A134814A41AA1C74BD1202F"/>
    <w:rsid w:val="00185942"/>
  </w:style>
  <w:style w:type="paragraph" w:customStyle="1" w:styleId="206E20C37C484ED9B11CD6ABE132005F">
    <w:name w:val="206E20C37C484ED9B11CD6ABE132005F"/>
    <w:rsid w:val="00185942"/>
  </w:style>
  <w:style w:type="paragraph" w:customStyle="1" w:styleId="5B6A5840B3AD4115B8C834D10F71EEDB">
    <w:name w:val="5B6A5840B3AD4115B8C834D10F71EEDB"/>
    <w:rsid w:val="00185942"/>
  </w:style>
  <w:style w:type="paragraph" w:customStyle="1" w:styleId="A6497AFB873D4170A551A27597A41F01">
    <w:name w:val="A6497AFB873D4170A551A27597A41F01"/>
    <w:rsid w:val="00185942"/>
  </w:style>
  <w:style w:type="paragraph" w:customStyle="1" w:styleId="FFD7512873024B4B955E845E1B2D5ED0">
    <w:name w:val="FFD7512873024B4B955E845E1B2D5ED0"/>
    <w:rsid w:val="00185942"/>
  </w:style>
  <w:style w:type="paragraph" w:customStyle="1" w:styleId="8FD88437C6F940A8A983124B2D316D28">
    <w:name w:val="8FD88437C6F940A8A983124B2D316D28"/>
    <w:rsid w:val="00185942"/>
  </w:style>
  <w:style w:type="paragraph" w:customStyle="1" w:styleId="4D348213AA23418C9238861D2117D24E">
    <w:name w:val="4D348213AA23418C9238861D2117D24E"/>
    <w:rsid w:val="00185942"/>
  </w:style>
  <w:style w:type="paragraph" w:customStyle="1" w:styleId="7FD3E91907974F5C8AE56366FA93A60F">
    <w:name w:val="7FD3E91907974F5C8AE56366FA93A60F"/>
    <w:rsid w:val="00185942"/>
  </w:style>
  <w:style w:type="paragraph" w:customStyle="1" w:styleId="BA89E6531C834353B4FDCC9A914892BF">
    <w:name w:val="BA89E6531C834353B4FDCC9A914892BF"/>
    <w:rsid w:val="00185942"/>
  </w:style>
  <w:style w:type="paragraph" w:customStyle="1" w:styleId="31163DDDBBA049549BDA1D7674467C67">
    <w:name w:val="31163DDDBBA049549BDA1D7674467C67"/>
    <w:rsid w:val="00185942"/>
  </w:style>
  <w:style w:type="paragraph" w:customStyle="1" w:styleId="93C6AD709D6944AA8A726B688AFADECE">
    <w:name w:val="93C6AD709D6944AA8A726B688AFADECE"/>
    <w:rsid w:val="00185942"/>
  </w:style>
  <w:style w:type="paragraph" w:customStyle="1" w:styleId="19743BFF4D134973899FD8823D37237A">
    <w:name w:val="19743BFF4D134973899FD8823D37237A"/>
    <w:rsid w:val="00E259A1"/>
  </w:style>
  <w:style w:type="paragraph" w:customStyle="1" w:styleId="BE51C98A366747AAA8AD62806A11A253">
    <w:name w:val="BE51C98A366747AAA8AD62806A11A253"/>
    <w:rsid w:val="00E259A1"/>
  </w:style>
  <w:style w:type="paragraph" w:customStyle="1" w:styleId="8FCA4296C562487586323E4F639B3405">
    <w:name w:val="8FCA4296C562487586323E4F639B3405"/>
    <w:rsid w:val="00E259A1"/>
  </w:style>
  <w:style w:type="paragraph" w:customStyle="1" w:styleId="C75BFD71AFDE4208917297AB206F563F">
    <w:name w:val="C75BFD71AFDE4208917297AB206F563F"/>
    <w:rsid w:val="00E259A1"/>
  </w:style>
  <w:style w:type="paragraph" w:customStyle="1" w:styleId="1F3CE20E14B34E119ACDBE7F2DC3825E">
    <w:name w:val="1F3CE20E14B34E119ACDBE7F2DC3825E"/>
    <w:rsid w:val="00E259A1"/>
  </w:style>
  <w:style w:type="paragraph" w:customStyle="1" w:styleId="F93A03E5F49445459B31DD20527E3231">
    <w:name w:val="F93A03E5F49445459B31DD20527E3231"/>
    <w:rsid w:val="00E259A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Niestandardowy 8">
      <a:dk1>
        <a:srgbClr val="000000"/>
      </a:dk1>
      <a:lt1>
        <a:sysClr val="window" lastClr="FFFFFF"/>
      </a:lt1>
      <a:dk2>
        <a:srgbClr val="0C1C3C"/>
      </a:dk2>
      <a:lt2>
        <a:srgbClr val="ADB9CA"/>
      </a:lt2>
      <a:accent1>
        <a:srgbClr val="001A72"/>
      </a:accent1>
      <a:accent2>
        <a:srgbClr val="3657AB"/>
      </a:accent2>
      <a:accent3>
        <a:srgbClr val="199EAC"/>
      </a:accent3>
      <a:accent4>
        <a:srgbClr val="4ED2E3"/>
      </a:accent4>
      <a:accent5>
        <a:srgbClr val="EC673A"/>
      </a:accent5>
      <a:accent6>
        <a:srgbClr val="F59F7E"/>
      </a:accent6>
      <a:hlink>
        <a:srgbClr val="001A72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2779641775ABF469A47446AB77934FB" ma:contentTypeVersion="0" ma:contentTypeDescription="Utwórz nowy dokument." ma:contentTypeScope="" ma:versionID="9ea581f9236778804ee92aeb47d8c56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0B1673-2C5A-43F3-A729-6F87449CDD5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C86BE44-7DA5-4D0C-90C9-67242264A7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A63BFFE6-73C1-44D9-AFE5-ECAF15F7D16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42A5773-4FB7-4550-BFC6-A5313A4B26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Szablon 2 - krótki raport.dotx</Template>
  <TotalTime>0</TotalTime>
  <Pages>5</Pages>
  <Words>1117</Words>
  <Characters>6706</Characters>
  <Application>Microsoft Office Word</Application>
  <DocSecurity>0</DocSecurity>
  <Lines>55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Komisji Nadzoru Finansowego</Company>
  <LinksUpToDate>false</LinksUpToDate>
  <CharactersWithSpaces>7808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2</cp:revision>
  <dcterms:created xsi:type="dcterms:W3CDTF">2021-05-10T08:35:00Z</dcterms:created>
  <dcterms:modified xsi:type="dcterms:W3CDTF">2021-05-10T08:35:00Z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0x01010022779641775ABF469A47446AB77934FB</vt:lpwstr>
  </property>
</Properties>
</file>