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794F57" w14:textId="097B8B44" w:rsidR="00F66F05" w:rsidRPr="004E3B04" w:rsidRDefault="000322ED" w:rsidP="004E3B04">
      <w:pPr>
        <w:pStyle w:val="Nagwek1"/>
        <w:numPr>
          <w:ilvl w:val="0"/>
          <w:numId w:val="33"/>
        </w:numPr>
      </w:pPr>
      <w:r w:rsidRPr="004E3B04">
        <w:t>Dane dotyczące komplementariusza – w przypadku jednostki organizacyjnej nieposiadającej osobowości prawnej będącej spółką komandytową / komandytowo-akcyjną</w:t>
      </w:r>
    </w:p>
    <w:p w14:paraId="2A64FA6D" w14:textId="6CB9BD61" w:rsidR="007E7E42" w:rsidRDefault="007E7E42" w:rsidP="007E7E42">
      <w:pPr>
        <w:pStyle w:val="Nagwek2"/>
        <w:numPr>
          <w:ilvl w:val="0"/>
          <w:numId w:val="0"/>
        </w:numPr>
        <w:ind w:left="576" w:hanging="576"/>
      </w:pPr>
      <w:r>
        <w:t>Dane dotyczące komplementariusza – osoby prawnej</w:t>
      </w:r>
    </w:p>
    <w:tbl>
      <w:tblPr>
        <w:tblStyle w:val="Tabela2"/>
        <w:tblW w:w="0" w:type="auto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3544"/>
        <w:gridCol w:w="6094"/>
      </w:tblGrid>
      <w:tr w:rsidR="007E7E42" w:rsidRPr="00F50CBC" w14:paraId="6C6754B3" w14:textId="77777777" w:rsidTr="00F72AE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4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7EE7F1D9" w14:textId="77CD1E8F" w:rsidR="007E7E42" w:rsidRPr="00F50CBC" w:rsidRDefault="007E7E42" w:rsidP="00F72AEA">
            <w:pPr>
              <w:pStyle w:val="Zawartotabeli"/>
            </w:pPr>
            <w:r>
              <w:t>Firma (nazwa podmiotu)</w:t>
            </w:r>
          </w:p>
        </w:tc>
        <w:tc>
          <w:tcPr>
            <w:tcW w:w="609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vAlign w:val="top"/>
          </w:tcPr>
          <w:p w14:paraId="23361243" w14:textId="73244BD2" w:rsidR="007E7E42" w:rsidRPr="00F50CBC" w:rsidRDefault="007848B4" w:rsidP="00F72AEA">
            <w:pPr>
              <w:pStyle w:val="Zawartotabeli"/>
              <w:rPr>
                <w:b w:val="0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bookmarkStart w:id="0" w:name="_GoBack"/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bookmarkEnd w:id="0"/>
            <w:r>
              <w:fldChar w:fldCharType="end"/>
            </w:r>
          </w:p>
        </w:tc>
      </w:tr>
      <w:tr w:rsidR="007E7E42" w:rsidRPr="00F50CBC" w14:paraId="58DB8D4C" w14:textId="77777777" w:rsidTr="00F72AEA">
        <w:tc>
          <w:tcPr>
            <w:tcW w:w="3544" w:type="dxa"/>
          </w:tcPr>
          <w:p w14:paraId="5329585A" w14:textId="7B2739A7" w:rsidR="007E7E42" w:rsidRPr="00F50CBC" w:rsidRDefault="007E7E42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t>Siedziba (miejscowość)</w:t>
            </w:r>
          </w:p>
        </w:tc>
        <w:tc>
          <w:tcPr>
            <w:tcW w:w="6094" w:type="dxa"/>
            <w:vAlign w:val="top"/>
          </w:tcPr>
          <w:p w14:paraId="742F6250" w14:textId="78A9F1FB" w:rsidR="007E7E42" w:rsidRPr="00F50CBC" w:rsidRDefault="007848B4" w:rsidP="00F72AEA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E7E42" w:rsidRPr="00F50CBC" w14:paraId="239778E5" w14:textId="77777777" w:rsidTr="00F72AEA">
        <w:tc>
          <w:tcPr>
            <w:tcW w:w="3544" w:type="dxa"/>
          </w:tcPr>
          <w:p w14:paraId="79C88EB9" w14:textId="7EE9AC0C" w:rsidR="007E7E42" w:rsidRPr="00F50CBC" w:rsidRDefault="00FB5382" w:rsidP="00FB5382">
            <w:pPr>
              <w:pStyle w:val="Zawartotabeli"/>
              <w:rPr>
                <w:b/>
              </w:rPr>
            </w:pPr>
            <w:r>
              <w:rPr>
                <w:b/>
              </w:rPr>
              <w:t>Adres (ulica, nr. bud./lok.)</w:t>
            </w:r>
          </w:p>
        </w:tc>
        <w:tc>
          <w:tcPr>
            <w:tcW w:w="6094" w:type="dxa"/>
            <w:vAlign w:val="top"/>
          </w:tcPr>
          <w:p w14:paraId="1E18418D" w14:textId="043EBD19" w:rsidR="007E7E42" w:rsidRPr="00F50CBC" w:rsidRDefault="007848B4" w:rsidP="00F72AEA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E7E42" w:rsidRPr="00F50CBC" w14:paraId="301D5F90" w14:textId="77777777" w:rsidTr="00F72AEA">
        <w:tc>
          <w:tcPr>
            <w:tcW w:w="3544" w:type="dxa"/>
          </w:tcPr>
          <w:p w14:paraId="0505A54A" w14:textId="776656CC" w:rsidR="007E7E42" w:rsidRPr="00F50CBC" w:rsidRDefault="00FB5382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t>Kod pocztowy</w:t>
            </w:r>
          </w:p>
        </w:tc>
        <w:tc>
          <w:tcPr>
            <w:tcW w:w="6094" w:type="dxa"/>
            <w:vAlign w:val="top"/>
          </w:tcPr>
          <w:p w14:paraId="44A2AEEC" w14:textId="77777777" w:rsidR="007E7E42" w:rsidRPr="00F50CBC" w:rsidRDefault="007E7E42" w:rsidP="00F72AEA">
            <w:pPr>
              <w:pStyle w:val="Zawartotabeli"/>
            </w:pPr>
            <w:r w:rsidRPr="00F50CB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50CBC">
              <w:instrText xml:space="preserve"> FORMTEXT </w:instrText>
            </w:r>
            <w:r w:rsidRPr="00F50CBC">
              <w:fldChar w:fldCharType="separate"/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fldChar w:fldCharType="end"/>
            </w:r>
          </w:p>
        </w:tc>
      </w:tr>
      <w:tr w:rsidR="00FB5382" w:rsidRPr="00F50CBC" w14:paraId="78967288" w14:textId="77777777" w:rsidTr="00F72AEA">
        <w:tc>
          <w:tcPr>
            <w:tcW w:w="3544" w:type="dxa"/>
          </w:tcPr>
          <w:p w14:paraId="74B22FD9" w14:textId="5E56F0C0" w:rsidR="00FB5382" w:rsidRDefault="00FB5382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t>Kraj</w:t>
            </w:r>
          </w:p>
        </w:tc>
        <w:tc>
          <w:tcPr>
            <w:tcW w:w="6094" w:type="dxa"/>
            <w:vAlign w:val="top"/>
          </w:tcPr>
          <w:p w14:paraId="72E28F0A" w14:textId="3634BA5D" w:rsidR="00FB5382" w:rsidRPr="00F50CBC" w:rsidRDefault="007848B4" w:rsidP="00F72AEA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B5382" w:rsidRPr="00F50CBC" w14:paraId="2290BA62" w14:textId="77777777" w:rsidTr="00F72AEA">
        <w:tc>
          <w:tcPr>
            <w:tcW w:w="3544" w:type="dxa"/>
          </w:tcPr>
          <w:p w14:paraId="408B76B7" w14:textId="79F310FE" w:rsidR="00FB5382" w:rsidRDefault="00FB5382" w:rsidP="00FB5382">
            <w:pPr>
              <w:pStyle w:val="Zawartotabeli"/>
              <w:rPr>
                <w:b/>
              </w:rPr>
            </w:pPr>
            <w:r>
              <w:rPr>
                <w:b/>
              </w:rPr>
              <w:t>jest wpisana w rejestrze (nazwa rejestru / pod numerem / prowadzonego przez)</w:t>
            </w:r>
          </w:p>
        </w:tc>
        <w:tc>
          <w:tcPr>
            <w:tcW w:w="6094" w:type="dxa"/>
            <w:vAlign w:val="top"/>
          </w:tcPr>
          <w:p w14:paraId="41563088" w14:textId="53412074" w:rsidR="00FB5382" w:rsidRPr="00F50CBC" w:rsidRDefault="007848B4" w:rsidP="00FB5382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B5382" w:rsidRPr="00F50CBC" w14:paraId="7243BB30" w14:textId="77777777" w:rsidTr="00F72AEA">
        <w:tc>
          <w:tcPr>
            <w:tcW w:w="3544" w:type="dxa"/>
          </w:tcPr>
          <w:p w14:paraId="2D241675" w14:textId="7CDFE8F1" w:rsidR="00FB5382" w:rsidRDefault="00FB5382" w:rsidP="00FB5382">
            <w:pPr>
              <w:pStyle w:val="Zawartotabeli"/>
              <w:rPr>
                <w:b/>
              </w:rPr>
            </w:pPr>
            <w:r>
              <w:rPr>
                <w:b/>
              </w:rPr>
              <w:t>Data wpisu do rejestru</w:t>
            </w:r>
          </w:p>
        </w:tc>
        <w:tc>
          <w:tcPr>
            <w:tcW w:w="6094" w:type="dxa"/>
            <w:vAlign w:val="top"/>
          </w:tcPr>
          <w:p w14:paraId="5C7E3F00" w14:textId="0A90DA1C" w:rsidR="00FB5382" w:rsidRPr="00F50CBC" w:rsidRDefault="009E64AA" w:rsidP="00FB5382">
            <w:pPr>
              <w:pStyle w:val="Zawartotabeli"/>
            </w:pPr>
            <w:sdt>
              <w:sdtPr>
                <w:rPr>
                  <w:lang w:eastAsia="pl-PL"/>
                </w:rPr>
                <w:id w:val="755643958"/>
                <w:placeholder>
                  <w:docPart w:val="1DFE045D5E264F0082F1838449783D0F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848B4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FB5382" w:rsidRPr="00F50CBC" w14:paraId="0FC5A1B5" w14:textId="77777777" w:rsidTr="00F72AEA">
        <w:tc>
          <w:tcPr>
            <w:tcW w:w="3544" w:type="dxa"/>
          </w:tcPr>
          <w:p w14:paraId="71E7EA41" w14:textId="5DCD9DF0" w:rsidR="00FB5382" w:rsidRPr="00F50CBC" w:rsidRDefault="00FB5382" w:rsidP="00FB5382">
            <w:pPr>
              <w:pStyle w:val="Zawartotabeli"/>
              <w:rPr>
                <w:b/>
              </w:rPr>
            </w:pPr>
            <w:r>
              <w:rPr>
                <w:b/>
              </w:rPr>
              <w:t>Przedmiot</w:t>
            </w:r>
            <w:r w:rsidRPr="000D0234">
              <w:rPr>
                <w:b/>
              </w:rPr>
              <w:t xml:space="preserve"> dzia</w:t>
            </w:r>
            <w:r>
              <w:rPr>
                <w:b/>
              </w:rPr>
              <w:t>łalności przedsiębiorcy</w:t>
            </w:r>
            <w:r w:rsidR="001E5812">
              <w:rPr>
                <w:b/>
              </w:rPr>
              <w:t xml:space="preserve"> (kody PKD)</w:t>
            </w:r>
          </w:p>
        </w:tc>
        <w:tc>
          <w:tcPr>
            <w:tcW w:w="6094" w:type="dxa"/>
            <w:vAlign w:val="top"/>
          </w:tcPr>
          <w:p w14:paraId="6912C2BC" w14:textId="439E0A45" w:rsidR="00FB5382" w:rsidRPr="00F50CBC" w:rsidRDefault="007848B4" w:rsidP="00FB5382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FB5382" w:rsidRPr="00F50CBC" w14:paraId="77896F1F" w14:textId="77777777" w:rsidTr="00F72AEA">
        <w:tc>
          <w:tcPr>
            <w:tcW w:w="3544" w:type="dxa"/>
          </w:tcPr>
          <w:p w14:paraId="2BD95673" w14:textId="2B23AC95" w:rsidR="00FB5382" w:rsidRPr="00F50CBC" w:rsidRDefault="001E5812" w:rsidP="00FB5382">
            <w:pPr>
              <w:pStyle w:val="Zawartotabeli"/>
              <w:rPr>
                <w:b/>
              </w:rPr>
            </w:pPr>
            <w:r>
              <w:rPr>
                <w:b/>
              </w:rPr>
              <w:t>Zakres faktycznie prowadzonej działalności</w:t>
            </w:r>
          </w:p>
        </w:tc>
        <w:tc>
          <w:tcPr>
            <w:tcW w:w="6094" w:type="dxa"/>
            <w:vAlign w:val="top"/>
          </w:tcPr>
          <w:p w14:paraId="4BD64E5F" w14:textId="1FEE8C0A" w:rsidR="00FB5382" w:rsidRPr="00F50CBC" w:rsidRDefault="007848B4" w:rsidP="00FB5382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E5812" w:rsidRPr="00F50CBC" w14:paraId="4BA9DB93" w14:textId="77777777" w:rsidTr="00F72AEA">
        <w:tc>
          <w:tcPr>
            <w:tcW w:w="3544" w:type="dxa"/>
          </w:tcPr>
          <w:p w14:paraId="2D7DCCD0" w14:textId="28FF2091" w:rsidR="001E5812" w:rsidRDefault="001E5812" w:rsidP="00FB5382">
            <w:pPr>
              <w:pStyle w:val="Zawartotabeli"/>
              <w:rPr>
                <w:b/>
              </w:rPr>
            </w:pPr>
            <w:r>
              <w:rPr>
                <w:b/>
              </w:rPr>
              <w:t>Osoby kierujące działalnością komplementariusza – członkowie zarządu (imię i nazwisko, funkcja)</w:t>
            </w:r>
          </w:p>
        </w:tc>
        <w:tc>
          <w:tcPr>
            <w:tcW w:w="6094" w:type="dxa"/>
            <w:vAlign w:val="top"/>
          </w:tcPr>
          <w:p w14:paraId="4E271051" w14:textId="3102D95C" w:rsidR="001E5812" w:rsidRPr="00074294" w:rsidRDefault="007848B4" w:rsidP="00FB5382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234E888D" w14:textId="6E376F24" w:rsidR="00F66F05" w:rsidRDefault="00F66F05" w:rsidP="00054FC3">
      <w:pPr>
        <w:rPr>
          <w:rStyle w:val="Wyrnieniedelikatne"/>
          <w:i w:val="0"/>
          <w:iCs w:val="0"/>
        </w:rPr>
      </w:pPr>
    </w:p>
    <w:p w14:paraId="7A84BDC5" w14:textId="76D03F9A" w:rsidR="001E5812" w:rsidRDefault="001E5812" w:rsidP="001E5812">
      <w:pPr>
        <w:pStyle w:val="Ramkanamarginesie"/>
        <w:rPr>
          <w:lang w:eastAsia="pl-PL"/>
        </w:rPr>
      </w:pPr>
      <w:r w:rsidRPr="0084128F">
        <w:rPr>
          <w:rFonts w:cs="Times New Roman"/>
        </w:rPr>
        <w:t xml:space="preserve">PODPIS WNIOSKODAWCY </w:t>
      </w:r>
      <w:r w:rsidRPr="0084128F">
        <w:rPr>
          <w:rFonts w:cs="Times New Roman"/>
          <w:b w:val="0"/>
        </w:rPr>
        <w:t>(osoby uprawnione do reprezentacji firmy inwestycyjnej</w:t>
      </w:r>
      <w:r>
        <w:rPr>
          <w:rFonts w:cs="Times New Roman"/>
          <w:b w:val="0"/>
        </w:rPr>
        <w:t xml:space="preserve"> albo pełnomocnika</w:t>
      </w:r>
      <w:r w:rsidRPr="0084128F">
        <w:rPr>
          <w:rFonts w:cs="Times New Roman"/>
          <w:b w:val="0"/>
        </w:rPr>
        <w:t>)</w:t>
      </w:r>
    </w:p>
    <w:tbl>
      <w:tblPr>
        <w:tblStyle w:val="Tabela1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1E5812" w:rsidRPr="00E322E1" w14:paraId="450CCC8F" w14:textId="77777777" w:rsidTr="00F72AE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407" w:type="dxa"/>
          </w:tcPr>
          <w:p w14:paraId="51711D29" w14:textId="77777777" w:rsidR="001E5812" w:rsidRPr="00E322E1" w:rsidRDefault="001E5812" w:rsidP="00F72AEA">
            <w:pPr>
              <w:pStyle w:val="Zawartotabeli"/>
            </w:pPr>
            <w:r w:rsidRPr="00E322E1">
              <w:t>Imię i nazwisko</w:t>
            </w:r>
          </w:p>
        </w:tc>
        <w:tc>
          <w:tcPr>
            <w:tcW w:w="2407" w:type="dxa"/>
          </w:tcPr>
          <w:p w14:paraId="7B788BA0" w14:textId="77777777" w:rsidR="001E5812" w:rsidRPr="00E322E1" w:rsidRDefault="001E5812" w:rsidP="00F72AEA">
            <w:pPr>
              <w:pStyle w:val="Zawartotabeli"/>
            </w:pPr>
            <w:r>
              <w:t>Funkcja / stanowisko</w:t>
            </w:r>
          </w:p>
        </w:tc>
        <w:tc>
          <w:tcPr>
            <w:tcW w:w="2407" w:type="dxa"/>
          </w:tcPr>
          <w:p w14:paraId="5A91823E" w14:textId="77777777" w:rsidR="001E5812" w:rsidRPr="00E322E1" w:rsidRDefault="001E5812" w:rsidP="00F72AEA">
            <w:pPr>
              <w:pStyle w:val="Zawartotabeli"/>
            </w:pPr>
            <w:r w:rsidRPr="00E322E1">
              <w:t>Własnoręczny czytelny podpis bądź elektroniczny podpis kwalifikowany</w:t>
            </w:r>
            <w:r>
              <w:t xml:space="preserve"> (pieczęć)</w:t>
            </w:r>
          </w:p>
        </w:tc>
        <w:tc>
          <w:tcPr>
            <w:tcW w:w="2407" w:type="dxa"/>
          </w:tcPr>
          <w:p w14:paraId="1B3E6DF3" w14:textId="77777777" w:rsidR="001E5812" w:rsidRPr="00E322E1" w:rsidRDefault="001E5812" w:rsidP="00F72AEA">
            <w:pPr>
              <w:pStyle w:val="Zawartotabeli"/>
            </w:pPr>
            <w:r>
              <w:t>Data</w:t>
            </w:r>
          </w:p>
        </w:tc>
      </w:tr>
      <w:tr w:rsidR="001E5812" w:rsidRPr="00E322E1" w14:paraId="24C2EF75" w14:textId="77777777" w:rsidTr="00531818">
        <w:trPr>
          <w:trHeight w:val="397"/>
        </w:trPr>
        <w:tc>
          <w:tcPr>
            <w:tcW w:w="2407" w:type="dxa"/>
          </w:tcPr>
          <w:p w14:paraId="17105627" w14:textId="77777777" w:rsidR="001E5812" w:rsidRPr="00E322E1" w:rsidRDefault="001E5812" w:rsidP="00531818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68C5E597" w14:textId="77777777" w:rsidR="001E5812" w:rsidRPr="00E322E1" w:rsidRDefault="001E5812" w:rsidP="00531818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0B05C061" w14:textId="77777777" w:rsidR="001E5812" w:rsidRPr="00E322E1" w:rsidRDefault="001E5812" w:rsidP="00531818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76B1F9A4" w14:textId="77777777" w:rsidR="001E5812" w:rsidRPr="00E322E1" w:rsidRDefault="009E64AA" w:rsidP="00531818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604776300"/>
                <w:placeholder>
                  <w:docPart w:val="8FD88437C6F940A8A983124B2D316D28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E5812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1E5812" w:rsidRPr="00E322E1" w14:paraId="4FEA7727" w14:textId="77777777" w:rsidTr="00531818">
        <w:trPr>
          <w:trHeight w:val="397"/>
        </w:trPr>
        <w:tc>
          <w:tcPr>
            <w:tcW w:w="2407" w:type="dxa"/>
          </w:tcPr>
          <w:p w14:paraId="65691E1D" w14:textId="77777777" w:rsidR="001E5812" w:rsidRPr="00E322E1" w:rsidRDefault="001E5812" w:rsidP="00531818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0CB52ABC" w14:textId="77777777" w:rsidR="001E5812" w:rsidRPr="00E322E1" w:rsidRDefault="001E5812" w:rsidP="00531818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1D352CDD" w14:textId="77777777" w:rsidR="001E5812" w:rsidRPr="00E322E1" w:rsidRDefault="001E5812" w:rsidP="00531818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1C06E777" w14:textId="77777777" w:rsidR="001E5812" w:rsidRPr="00E322E1" w:rsidRDefault="009E64AA" w:rsidP="00531818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-1223055312"/>
                <w:placeholder>
                  <w:docPart w:val="4D348213AA23418C9238861D2117D24E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E5812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1E5812" w:rsidRPr="00E322E1" w14:paraId="110E6F2A" w14:textId="77777777" w:rsidTr="00531818">
        <w:trPr>
          <w:trHeight w:val="397"/>
        </w:trPr>
        <w:tc>
          <w:tcPr>
            <w:tcW w:w="2407" w:type="dxa"/>
          </w:tcPr>
          <w:p w14:paraId="70E9F279" w14:textId="77777777" w:rsidR="001E5812" w:rsidRPr="00323523" w:rsidRDefault="001E5812" w:rsidP="00531818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5A080DF5" w14:textId="77777777" w:rsidR="001E5812" w:rsidRPr="00323523" w:rsidRDefault="001E5812" w:rsidP="00531818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020C4F8B" w14:textId="77777777" w:rsidR="001E5812" w:rsidRPr="00E322E1" w:rsidRDefault="001E5812" w:rsidP="00531818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2D542B50" w14:textId="77777777" w:rsidR="001E5812" w:rsidRDefault="009E64AA" w:rsidP="00531818">
            <w:pPr>
              <w:pStyle w:val="Zawartotabeli"/>
              <w:jc w:val="left"/>
              <w:rPr>
                <w:lang w:eastAsia="pl-PL"/>
              </w:rPr>
            </w:pPr>
            <w:sdt>
              <w:sdtPr>
                <w:rPr>
                  <w:lang w:eastAsia="pl-PL"/>
                </w:rPr>
                <w:id w:val="-1680723289"/>
                <w:placeholder>
                  <w:docPart w:val="7FD3E91907974F5C8AE56366FA93A60F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E5812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1E5812" w:rsidRPr="00E322E1" w14:paraId="6BD25457" w14:textId="77777777" w:rsidTr="00531818">
        <w:trPr>
          <w:trHeight w:val="397"/>
        </w:trPr>
        <w:tc>
          <w:tcPr>
            <w:tcW w:w="2407" w:type="dxa"/>
          </w:tcPr>
          <w:p w14:paraId="71CB533B" w14:textId="77777777" w:rsidR="001E5812" w:rsidRPr="00323523" w:rsidRDefault="001E5812" w:rsidP="00531818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2044E862" w14:textId="77777777" w:rsidR="001E5812" w:rsidRPr="00323523" w:rsidRDefault="001E5812" w:rsidP="00531818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0E93CB73" w14:textId="77777777" w:rsidR="001E5812" w:rsidRPr="00E322E1" w:rsidRDefault="001E5812" w:rsidP="00531818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56F0B811" w14:textId="77777777" w:rsidR="001E5812" w:rsidRDefault="009E64AA" w:rsidP="00531818">
            <w:pPr>
              <w:pStyle w:val="Zawartotabeli"/>
              <w:jc w:val="left"/>
              <w:rPr>
                <w:lang w:eastAsia="pl-PL"/>
              </w:rPr>
            </w:pPr>
            <w:sdt>
              <w:sdtPr>
                <w:rPr>
                  <w:lang w:eastAsia="pl-PL"/>
                </w:rPr>
                <w:id w:val="-1961643935"/>
                <w:placeholder>
                  <w:docPart w:val="BA89E6531C834353B4FDCC9A914892BF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E5812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1E5812" w:rsidRPr="00E322E1" w14:paraId="74957A96" w14:textId="77777777" w:rsidTr="00531818">
        <w:trPr>
          <w:trHeight w:val="397"/>
        </w:trPr>
        <w:tc>
          <w:tcPr>
            <w:tcW w:w="2407" w:type="dxa"/>
          </w:tcPr>
          <w:p w14:paraId="7EFA8A95" w14:textId="77777777" w:rsidR="001E5812" w:rsidRPr="00E322E1" w:rsidRDefault="001E5812" w:rsidP="00531818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6CA3756E" w14:textId="77777777" w:rsidR="001E5812" w:rsidRPr="00E322E1" w:rsidRDefault="001E5812" w:rsidP="00531818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55DCEE2D" w14:textId="77777777" w:rsidR="001E5812" w:rsidRPr="00E322E1" w:rsidRDefault="001E5812" w:rsidP="00531818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17AA1FDF" w14:textId="77777777" w:rsidR="001E5812" w:rsidRPr="00E322E1" w:rsidRDefault="009E64AA" w:rsidP="00531818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-852114983"/>
                <w:placeholder>
                  <w:docPart w:val="31163DDDBBA049549BDA1D7674467C67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E5812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</w:tbl>
    <w:p w14:paraId="5FAFAC37" w14:textId="77777777" w:rsidR="00F66F05" w:rsidRPr="00E32234" w:rsidRDefault="00F66F05" w:rsidP="00054FC3">
      <w:pPr>
        <w:rPr>
          <w:rStyle w:val="Wyrnieniedelikatne"/>
          <w:i w:val="0"/>
          <w:iCs w:val="0"/>
        </w:rPr>
      </w:pPr>
    </w:p>
    <w:sectPr w:rsidR="00F66F05" w:rsidRPr="00E32234" w:rsidSect="004E3B04">
      <w:headerReference w:type="default" r:id="rId11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2C9131" w14:textId="77777777" w:rsidR="009E64AA" w:rsidRDefault="009E64AA" w:rsidP="00FE4F4E">
      <w:pPr>
        <w:spacing w:after="0" w:line="240" w:lineRule="auto"/>
      </w:pPr>
      <w:r>
        <w:separator/>
      </w:r>
    </w:p>
  </w:endnote>
  <w:endnote w:type="continuationSeparator" w:id="0">
    <w:p w14:paraId="6CAD71BB" w14:textId="77777777" w:rsidR="009E64AA" w:rsidRDefault="009E64AA" w:rsidP="00FE4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324308" w14:textId="77777777" w:rsidR="009E64AA" w:rsidRDefault="009E64AA" w:rsidP="00FE4F4E">
      <w:pPr>
        <w:spacing w:after="0" w:line="240" w:lineRule="auto"/>
      </w:pPr>
      <w:r>
        <w:separator/>
      </w:r>
    </w:p>
  </w:footnote>
  <w:footnote w:type="continuationSeparator" w:id="0">
    <w:p w14:paraId="60253428" w14:textId="77777777" w:rsidR="009E64AA" w:rsidRDefault="009E64AA" w:rsidP="00FE4F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9B59D9" w14:textId="77777777" w:rsidR="00BC615A" w:rsidRPr="00BA574A" w:rsidRDefault="00BC615A" w:rsidP="001E0B75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61312" behindDoc="0" locked="0" layoutInCell="1" allowOverlap="1" wp14:anchorId="6ED2D95C" wp14:editId="59D3B2ED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1" name="Obraz 1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03664C"/>
    <w:multiLevelType w:val="hybridMultilevel"/>
    <w:tmpl w:val="78AE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2E4B2E"/>
    <w:multiLevelType w:val="hybridMultilevel"/>
    <w:tmpl w:val="630E7A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11055FB"/>
    <w:multiLevelType w:val="hybridMultilevel"/>
    <w:tmpl w:val="F420F136"/>
    <w:lvl w:ilvl="0" w:tplc="FA7AB83A">
      <w:numFmt w:val="bullet"/>
      <w:lvlText w:val=""/>
      <w:lvlJc w:val="left"/>
      <w:pPr>
        <w:ind w:left="720" w:hanging="360"/>
      </w:pPr>
      <w:rPr>
        <w:rFonts w:ascii="Wingdings" w:hAnsi="Wingdings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F3316B"/>
    <w:multiLevelType w:val="hybridMultilevel"/>
    <w:tmpl w:val="8E04D976"/>
    <w:lvl w:ilvl="0" w:tplc="3E4698CE">
      <w:start w:val="1"/>
      <w:numFmt w:val="upperLetter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D52089"/>
    <w:multiLevelType w:val="hybridMultilevel"/>
    <w:tmpl w:val="DE20F3F6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31C211EF"/>
    <w:multiLevelType w:val="hybridMultilevel"/>
    <w:tmpl w:val="7EAAE51A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3B2708CF"/>
    <w:multiLevelType w:val="hybridMultilevel"/>
    <w:tmpl w:val="603C5410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3EFA3848"/>
    <w:multiLevelType w:val="hybridMultilevel"/>
    <w:tmpl w:val="F73425B8"/>
    <w:lvl w:ilvl="0" w:tplc="D022402A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FF4C1D"/>
    <w:multiLevelType w:val="multilevel"/>
    <w:tmpl w:val="4DECE4D6"/>
    <w:lvl w:ilvl="0">
      <w:start w:val="8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5894784C"/>
    <w:multiLevelType w:val="hybridMultilevel"/>
    <w:tmpl w:val="B6E27B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466F7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143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63FA3D3C"/>
    <w:multiLevelType w:val="hybridMultilevel"/>
    <w:tmpl w:val="AD2AB7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B916A93"/>
    <w:multiLevelType w:val="multilevel"/>
    <w:tmpl w:val="EB5233D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6C3158C0"/>
    <w:multiLevelType w:val="hybridMultilevel"/>
    <w:tmpl w:val="82661F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8422F2"/>
    <w:multiLevelType w:val="hybridMultilevel"/>
    <w:tmpl w:val="43F69F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41F88"/>
    <w:multiLevelType w:val="hybridMultilevel"/>
    <w:tmpl w:val="375E9E4A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0912F9C"/>
    <w:multiLevelType w:val="hybridMultilevel"/>
    <w:tmpl w:val="47B2097E"/>
    <w:lvl w:ilvl="0" w:tplc="248459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CCB3878"/>
    <w:multiLevelType w:val="hybridMultilevel"/>
    <w:tmpl w:val="712E654C"/>
    <w:lvl w:ilvl="0" w:tplc="7B92FA58">
      <w:start w:val="1"/>
      <w:numFmt w:val="decimal"/>
      <w:lvlText w:val="%1."/>
      <w:lvlJc w:val="left"/>
      <w:pPr>
        <w:ind w:left="644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DF614CC"/>
    <w:multiLevelType w:val="hybridMultilevel"/>
    <w:tmpl w:val="57028188"/>
    <w:lvl w:ilvl="0" w:tplc="0415000F">
      <w:start w:val="1"/>
      <w:numFmt w:val="decimal"/>
      <w:lvlText w:val="%1."/>
      <w:lvlJc w:val="left"/>
      <w:pPr>
        <w:ind w:left="785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5"/>
  </w:num>
  <w:num w:numId="3">
    <w:abstractNumId w:val="3"/>
  </w:num>
  <w:num w:numId="4">
    <w:abstractNumId w:val="19"/>
  </w:num>
  <w:num w:numId="5">
    <w:abstractNumId w:val="1"/>
  </w:num>
  <w:num w:numId="6">
    <w:abstractNumId w:val="24"/>
  </w:num>
  <w:num w:numId="7">
    <w:abstractNumId w:val="13"/>
  </w:num>
  <w:num w:numId="8">
    <w:abstractNumId w:val="18"/>
  </w:num>
  <w:num w:numId="9">
    <w:abstractNumId w:val="2"/>
  </w:num>
  <w:num w:numId="10">
    <w:abstractNumId w:val="23"/>
  </w:num>
  <w:num w:numId="11">
    <w:abstractNumId w:val="21"/>
  </w:num>
  <w:num w:numId="12">
    <w:abstractNumId w:val="15"/>
  </w:num>
  <w:num w:numId="13">
    <w:abstractNumId w:val="6"/>
  </w:num>
  <w:num w:numId="14">
    <w:abstractNumId w:val="7"/>
  </w:num>
  <w:num w:numId="15">
    <w:abstractNumId w:val="9"/>
  </w:num>
  <w:num w:numId="1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0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2"/>
  </w:num>
  <w:num w:numId="22">
    <w:abstractNumId w:val="4"/>
  </w:num>
  <w:num w:numId="23">
    <w:abstractNumId w:val="11"/>
  </w:num>
  <w:num w:numId="24">
    <w:abstractNumId w:val="19"/>
    <w:lvlOverride w:ilvl="0">
      <w:startOverride w:val="1"/>
    </w:lvlOverride>
  </w:num>
  <w:num w:numId="25">
    <w:abstractNumId w:val="8"/>
  </w:num>
  <w:num w:numId="26">
    <w:abstractNumId w:val="0"/>
  </w:num>
  <w:num w:numId="27">
    <w:abstractNumId w:val="19"/>
    <w:lvlOverride w:ilvl="0">
      <w:startOverride w:val="1"/>
    </w:lvlOverride>
  </w:num>
  <w:num w:numId="28">
    <w:abstractNumId w:val="14"/>
  </w:num>
  <w:num w:numId="29">
    <w:abstractNumId w:val="16"/>
  </w:num>
  <w:num w:numId="30">
    <w:abstractNumId w:val="12"/>
  </w:num>
  <w:num w:numId="31">
    <w:abstractNumId w:val="25"/>
  </w:num>
  <w:num w:numId="32">
    <w:abstractNumId w:val="14"/>
    <w:lvlOverride w:ilvl="0">
      <w:startOverride w:val="1"/>
    </w:lvlOverride>
  </w:num>
  <w:num w:numId="33">
    <w:abstractNumId w:val="14"/>
    <w:lvlOverride w:ilvl="0">
      <w:startOverride w:val="5"/>
    </w:lvlOverride>
  </w:num>
  <w:num w:numId="34">
    <w:abstractNumId w:val="26"/>
  </w:num>
  <w:num w:numId="3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documentProtection w:edit="forms" w:enforcement="1" w:cryptProviderType="rsaAES" w:cryptAlgorithmClass="hash" w:cryptAlgorithmType="typeAny" w:cryptAlgorithmSid="14" w:cryptSpinCount="100000" w:hash="sBox7frzN7ZvzZg01o39xt1T22gh8lcCm6QyfnDUXlgsFmV0nHQYYeYVGyANkA8xoMEbt39e9mf9JeLxJbjXPA==" w:salt="07k7erlUxdRcaupOV3T5iw==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68B"/>
    <w:rsid w:val="00001215"/>
    <w:rsid w:val="00011308"/>
    <w:rsid w:val="000251A2"/>
    <w:rsid w:val="000322ED"/>
    <w:rsid w:val="00054FC3"/>
    <w:rsid w:val="00095647"/>
    <w:rsid w:val="000B4496"/>
    <w:rsid w:val="000C52E7"/>
    <w:rsid w:val="000C5E64"/>
    <w:rsid w:val="000D0234"/>
    <w:rsid w:val="000D28E8"/>
    <w:rsid w:val="00107197"/>
    <w:rsid w:val="00127B28"/>
    <w:rsid w:val="00137BE0"/>
    <w:rsid w:val="00143616"/>
    <w:rsid w:val="001453C2"/>
    <w:rsid w:val="00147E63"/>
    <w:rsid w:val="001548BD"/>
    <w:rsid w:val="001558EC"/>
    <w:rsid w:val="001914E9"/>
    <w:rsid w:val="001933BA"/>
    <w:rsid w:val="001B1315"/>
    <w:rsid w:val="001E0B75"/>
    <w:rsid w:val="001E5812"/>
    <w:rsid w:val="00200431"/>
    <w:rsid w:val="00213225"/>
    <w:rsid w:val="0022177E"/>
    <w:rsid w:val="0023400A"/>
    <w:rsid w:val="00250002"/>
    <w:rsid w:val="0025384C"/>
    <w:rsid w:val="00253E52"/>
    <w:rsid w:val="00254D86"/>
    <w:rsid w:val="0026526A"/>
    <w:rsid w:val="00272C10"/>
    <w:rsid w:val="0027429B"/>
    <w:rsid w:val="002774B4"/>
    <w:rsid w:val="002961A0"/>
    <w:rsid w:val="002C0DE3"/>
    <w:rsid w:val="002C678E"/>
    <w:rsid w:val="002E0678"/>
    <w:rsid w:val="002F229D"/>
    <w:rsid w:val="002F7A53"/>
    <w:rsid w:val="003142EC"/>
    <w:rsid w:val="003326F1"/>
    <w:rsid w:val="00336BCF"/>
    <w:rsid w:val="003503C9"/>
    <w:rsid w:val="0035468B"/>
    <w:rsid w:val="003610B2"/>
    <w:rsid w:val="00390082"/>
    <w:rsid w:val="00395EA4"/>
    <w:rsid w:val="003B0C9C"/>
    <w:rsid w:val="003B1304"/>
    <w:rsid w:val="003B3FFA"/>
    <w:rsid w:val="003B5EEB"/>
    <w:rsid w:val="003C7EE8"/>
    <w:rsid w:val="003D6A14"/>
    <w:rsid w:val="003E20C0"/>
    <w:rsid w:val="003F0AFE"/>
    <w:rsid w:val="00402BC0"/>
    <w:rsid w:val="00440660"/>
    <w:rsid w:val="00456ABF"/>
    <w:rsid w:val="00471295"/>
    <w:rsid w:val="00471458"/>
    <w:rsid w:val="0047710F"/>
    <w:rsid w:val="00486C80"/>
    <w:rsid w:val="00486F2D"/>
    <w:rsid w:val="004956B5"/>
    <w:rsid w:val="004B4CF4"/>
    <w:rsid w:val="004C0F80"/>
    <w:rsid w:val="004C7EE2"/>
    <w:rsid w:val="004D0615"/>
    <w:rsid w:val="004E358E"/>
    <w:rsid w:val="004E3B04"/>
    <w:rsid w:val="004F0E1A"/>
    <w:rsid w:val="004F2FDD"/>
    <w:rsid w:val="004F6226"/>
    <w:rsid w:val="00502685"/>
    <w:rsid w:val="00505FA3"/>
    <w:rsid w:val="0051129B"/>
    <w:rsid w:val="00515C02"/>
    <w:rsid w:val="005230C9"/>
    <w:rsid w:val="00531818"/>
    <w:rsid w:val="00532ED9"/>
    <w:rsid w:val="00545F65"/>
    <w:rsid w:val="005605B3"/>
    <w:rsid w:val="00566B6C"/>
    <w:rsid w:val="00573058"/>
    <w:rsid w:val="005B53CF"/>
    <w:rsid w:val="005E78BB"/>
    <w:rsid w:val="005F320F"/>
    <w:rsid w:val="00600E57"/>
    <w:rsid w:val="006046C3"/>
    <w:rsid w:val="006330CA"/>
    <w:rsid w:val="00636379"/>
    <w:rsid w:val="00640B62"/>
    <w:rsid w:val="00647FA7"/>
    <w:rsid w:val="0065542D"/>
    <w:rsid w:val="0067489C"/>
    <w:rsid w:val="00682BA8"/>
    <w:rsid w:val="00685612"/>
    <w:rsid w:val="0069038D"/>
    <w:rsid w:val="00692F69"/>
    <w:rsid w:val="006A245A"/>
    <w:rsid w:val="006A7910"/>
    <w:rsid w:val="006B3C23"/>
    <w:rsid w:val="006B5DBF"/>
    <w:rsid w:val="006C54B3"/>
    <w:rsid w:val="006D2BB3"/>
    <w:rsid w:val="006D33C3"/>
    <w:rsid w:val="006E7EF7"/>
    <w:rsid w:val="006F595C"/>
    <w:rsid w:val="00722042"/>
    <w:rsid w:val="007406D4"/>
    <w:rsid w:val="00771299"/>
    <w:rsid w:val="00773076"/>
    <w:rsid w:val="0078446B"/>
    <w:rsid w:val="007848B4"/>
    <w:rsid w:val="00790800"/>
    <w:rsid w:val="00792C03"/>
    <w:rsid w:val="007C69B8"/>
    <w:rsid w:val="007E7E42"/>
    <w:rsid w:val="007F4941"/>
    <w:rsid w:val="00820DC0"/>
    <w:rsid w:val="00824EF4"/>
    <w:rsid w:val="008266A9"/>
    <w:rsid w:val="00832F90"/>
    <w:rsid w:val="0083398F"/>
    <w:rsid w:val="00841632"/>
    <w:rsid w:val="008436FA"/>
    <w:rsid w:val="008556B2"/>
    <w:rsid w:val="00856A9A"/>
    <w:rsid w:val="00883AA1"/>
    <w:rsid w:val="008904F3"/>
    <w:rsid w:val="008B3A97"/>
    <w:rsid w:val="008C0FA9"/>
    <w:rsid w:val="00902621"/>
    <w:rsid w:val="00907CF2"/>
    <w:rsid w:val="00911AE3"/>
    <w:rsid w:val="00912A04"/>
    <w:rsid w:val="00920461"/>
    <w:rsid w:val="00934131"/>
    <w:rsid w:val="009402C8"/>
    <w:rsid w:val="009416DE"/>
    <w:rsid w:val="00960C16"/>
    <w:rsid w:val="00973F7C"/>
    <w:rsid w:val="00973F97"/>
    <w:rsid w:val="009807B6"/>
    <w:rsid w:val="009B299A"/>
    <w:rsid w:val="009D31C6"/>
    <w:rsid w:val="009E64AA"/>
    <w:rsid w:val="00A13297"/>
    <w:rsid w:val="00A2265E"/>
    <w:rsid w:val="00A22E81"/>
    <w:rsid w:val="00A623BE"/>
    <w:rsid w:val="00A74B89"/>
    <w:rsid w:val="00A85F60"/>
    <w:rsid w:val="00A91CD1"/>
    <w:rsid w:val="00AA6972"/>
    <w:rsid w:val="00AB4EFD"/>
    <w:rsid w:val="00AC556D"/>
    <w:rsid w:val="00AD74D9"/>
    <w:rsid w:val="00AE25F9"/>
    <w:rsid w:val="00B20214"/>
    <w:rsid w:val="00B4455C"/>
    <w:rsid w:val="00B55E70"/>
    <w:rsid w:val="00B71D0D"/>
    <w:rsid w:val="00BA574A"/>
    <w:rsid w:val="00BB456B"/>
    <w:rsid w:val="00BB5A03"/>
    <w:rsid w:val="00BB7EB4"/>
    <w:rsid w:val="00BC615A"/>
    <w:rsid w:val="00BE404C"/>
    <w:rsid w:val="00BF0325"/>
    <w:rsid w:val="00C04515"/>
    <w:rsid w:val="00C0705D"/>
    <w:rsid w:val="00C11223"/>
    <w:rsid w:val="00C1254E"/>
    <w:rsid w:val="00C12CB6"/>
    <w:rsid w:val="00C32215"/>
    <w:rsid w:val="00C61D89"/>
    <w:rsid w:val="00C63E5C"/>
    <w:rsid w:val="00C6421A"/>
    <w:rsid w:val="00C6550C"/>
    <w:rsid w:val="00C81A80"/>
    <w:rsid w:val="00CB2968"/>
    <w:rsid w:val="00CC229D"/>
    <w:rsid w:val="00CC3AFB"/>
    <w:rsid w:val="00CC6058"/>
    <w:rsid w:val="00CC7533"/>
    <w:rsid w:val="00CC7F48"/>
    <w:rsid w:val="00CD00BE"/>
    <w:rsid w:val="00CF37E7"/>
    <w:rsid w:val="00D049E2"/>
    <w:rsid w:val="00D0548D"/>
    <w:rsid w:val="00D10E9B"/>
    <w:rsid w:val="00D12FAC"/>
    <w:rsid w:val="00D14AD6"/>
    <w:rsid w:val="00D160E5"/>
    <w:rsid w:val="00D16AD2"/>
    <w:rsid w:val="00D27151"/>
    <w:rsid w:val="00D462AD"/>
    <w:rsid w:val="00D72B7A"/>
    <w:rsid w:val="00D83E05"/>
    <w:rsid w:val="00D92DF8"/>
    <w:rsid w:val="00D97C22"/>
    <w:rsid w:val="00DA7961"/>
    <w:rsid w:val="00DB2A39"/>
    <w:rsid w:val="00DB58C8"/>
    <w:rsid w:val="00DC535A"/>
    <w:rsid w:val="00DD0912"/>
    <w:rsid w:val="00DE5437"/>
    <w:rsid w:val="00DF531C"/>
    <w:rsid w:val="00E1222D"/>
    <w:rsid w:val="00E322E1"/>
    <w:rsid w:val="00E3331B"/>
    <w:rsid w:val="00E379AC"/>
    <w:rsid w:val="00E54DE2"/>
    <w:rsid w:val="00E637B6"/>
    <w:rsid w:val="00E644B4"/>
    <w:rsid w:val="00EB2085"/>
    <w:rsid w:val="00ED6412"/>
    <w:rsid w:val="00EE1AA2"/>
    <w:rsid w:val="00EF5A1B"/>
    <w:rsid w:val="00F20E89"/>
    <w:rsid w:val="00F35CED"/>
    <w:rsid w:val="00F417D6"/>
    <w:rsid w:val="00F50CBC"/>
    <w:rsid w:val="00F63BC9"/>
    <w:rsid w:val="00F66F05"/>
    <w:rsid w:val="00F72AEA"/>
    <w:rsid w:val="00F96A9F"/>
    <w:rsid w:val="00FA08F9"/>
    <w:rsid w:val="00FA2989"/>
    <w:rsid w:val="00FA48B4"/>
    <w:rsid w:val="00FB5382"/>
    <w:rsid w:val="00FC2A43"/>
    <w:rsid w:val="00FE0B10"/>
    <w:rsid w:val="00FE4067"/>
    <w:rsid w:val="00FE4F4E"/>
    <w:rsid w:val="00FF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6B0008E"/>
  <w15:chartTrackingRefBased/>
  <w15:docId w15:val="{9CF069D1-CFB0-4986-8EF3-88245A86B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5468B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28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36FA"/>
    <w:pPr>
      <w:keepNext/>
      <w:keepLines/>
      <w:numPr>
        <w:ilvl w:val="1"/>
        <w:numId w:val="28"/>
      </w:numPr>
      <w:spacing w:before="120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numPr>
        <w:ilvl w:val="2"/>
        <w:numId w:val="28"/>
      </w:numPr>
      <w:spacing w:before="40"/>
      <w:ind w:left="72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numPr>
        <w:ilvl w:val="3"/>
        <w:numId w:val="28"/>
      </w:numPr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28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28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28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28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28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F35CED"/>
    <w:pPr>
      <w:tabs>
        <w:tab w:val="center" w:pos="4536"/>
        <w:tab w:val="right" w:pos="9072"/>
      </w:tabs>
      <w:spacing w:after="0" w:line="240" w:lineRule="auto"/>
    </w:pPr>
    <w:rPr>
      <w:sz w:val="16"/>
    </w:rPr>
  </w:style>
  <w:style w:type="character" w:customStyle="1" w:styleId="StopkaZnak">
    <w:name w:val="Stopka Znak"/>
    <w:basedOn w:val="Domylnaczcionkaakapitu"/>
    <w:link w:val="Stopka"/>
    <w:uiPriority w:val="99"/>
    <w:rsid w:val="00F35CED"/>
    <w:rPr>
      <w:sz w:val="16"/>
    </w:rPr>
  </w:style>
  <w:style w:type="paragraph" w:styleId="Akapitzlist">
    <w:name w:val="List Paragraph"/>
    <w:basedOn w:val="Normalny"/>
    <w:uiPriority w:val="34"/>
    <w:qFormat/>
    <w:rsid w:val="001B1315"/>
    <w:pPr>
      <w:numPr>
        <w:numId w:val="8"/>
      </w:numPr>
      <w:tabs>
        <w:tab w:val="left" w:pos="567"/>
      </w:tabs>
      <w:ind w:left="567" w:hanging="567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436FA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35468B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35468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35468B"/>
    <w:rPr>
      <w:vertAlign w:val="superscript"/>
    </w:rPr>
  </w:style>
  <w:style w:type="table" w:styleId="Zwykatabela4">
    <w:name w:val="Plain Table 4"/>
    <w:basedOn w:val="Standardowy"/>
    <w:uiPriority w:val="44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546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Tekstzastpczy">
    <w:name w:val="Placeholder Text"/>
    <w:basedOn w:val="Domylnaczcionkaakapitu"/>
    <w:uiPriority w:val="99"/>
    <w:semiHidden/>
    <w:rsid w:val="0035468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8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4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4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filecl\officetemplate\PNK\Szablon%202%20-%20kr&#243;tki%20raport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FD88437C6F940A8A983124B2D316D2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4C66EDD-CAA1-4A4A-9059-7F4DD0CEC897}"/>
      </w:docPartPr>
      <w:docPartBody>
        <w:p w:rsidR="00AF7E40" w:rsidRDefault="00185942" w:rsidP="00185942">
          <w:pPr>
            <w:pStyle w:val="8FD88437C6F940A8A983124B2D316D28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4D348213AA23418C9238861D2117D24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9F92F2F-7EEF-4D0B-A409-378857433360}"/>
      </w:docPartPr>
      <w:docPartBody>
        <w:p w:rsidR="00AF7E40" w:rsidRDefault="00185942" w:rsidP="00185942">
          <w:pPr>
            <w:pStyle w:val="4D348213AA23418C9238861D2117D24E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7FD3E91907974F5C8AE56366FA93A60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367D667-A58B-4A48-99EE-3AAA3F643E4B}"/>
      </w:docPartPr>
      <w:docPartBody>
        <w:p w:rsidR="00AF7E40" w:rsidRDefault="00185942" w:rsidP="00185942">
          <w:pPr>
            <w:pStyle w:val="7FD3E91907974F5C8AE56366FA93A60F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BA89E6531C834353B4FDCC9A914892B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3D5EB21-909A-46F7-ACA6-5424E35C9807}"/>
      </w:docPartPr>
      <w:docPartBody>
        <w:p w:rsidR="00AF7E40" w:rsidRDefault="00185942" w:rsidP="00185942">
          <w:pPr>
            <w:pStyle w:val="BA89E6531C834353B4FDCC9A914892BF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31163DDDBBA049549BDA1D7674467C6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7CAD2B7-D2E8-4D2B-B9E1-3DC5810C41EA}"/>
      </w:docPartPr>
      <w:docPartBody>
        <w:p w:rsidR="00AF7E40" w:rsidRDefault="00185942" w:rsidP="00185942">
          <w:pPr>
            <w:pStyle w:val="31163DDDBBA049549BDA1D7674467C67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1DFE045D5E264F0082F1838449783D0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2084A99-42B9-4D93-9AB4-C58F611077E6}"/>
      </w:docPartPr>
      <w:docPartBody>
        <w:p w:rsidR="00655561" w:rsidRDefault="000017FA" w:rsidP="000017FA">
          <w:pPr>
            <w:pStyle w:val="1DFE045D5E264F0082F1838449783D0F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6096"/>
    <w:rsid w:val="000017FA"/>
    <w:rsid w:val="00185942"/>
    <w:rsid w:val="00221C19"/>
    <w:rsid w:val="00345AAC"/>
    <w:rsid w:val="00574FA6"/>
    <w:rsid w:val="00655561"/>
    <w:rsid w:val="00735807"/>
    <w:rsid w:val="0083717E"/>
    <w:rsid w:val="008E53DB"/>
    <w:rsid w:val="00AF7E40"/>
    <w:rsid w:val="00B16096"/>
    <w:rsid w:val="00B56A18"/>
    <w:rsid w:val="00E259A1"/>
    <w:rsid w:val="00F03E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0017FA"/>
    <w:rPr>
      <w:color w:val="808080"/>
    </w:rPr>
  </w:style>
  <w:style w:type="paragraph" w:customStyle="1" w:styleId="83770B33A6EF4E91B45C1EBE0AE8A972">
    <w:name w:val="83770B33A6EF4E91B45C1EBE0AE8A97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3770B33A6EF4E91B45C1EBE0AE8A9721">
    <w:name w:val="83770B33A6EF4E91B45C1EBE0AE8A972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">
    <w:name w:val="7C43F8DA6F6748B38B9C332F5177C70E"/>
    <w:rsid w:val="00B16096"/>
  </w:style>
  <w:style w:type="paragraph" w:customStyle="1" w:styleId="B1595B2E39094F169B3297A5D950DDC0">
    <w:name w:val="B1595B2E39094F169B3297A5D950DDC0"/>
    <w:rsid w:val="00B16096"/>
  </w:style>
  <w:style w:type="paragraph" w:customStyle="1" w:styleId="83770B33A6EF4E91B45C1EBE0AE8A9722">
    <w:name w:val="83770B33A6EF4E91B45C1EBE0AE8A972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1">
    <w:name w:val="7C43F8DA6F6748B38B9C332F5177C70E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1">
    <w:name w:val="B1595B2E39094F169B3297A5D950DDC0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">
    <w:name w:val="9597488C595744F388FCCD6469167E66"/>
    <w:rsid w:val="00B16096"/>
  </w:style>
  <w:style w:type="paragraph" w:customStyle="1" w:styleId="AE09C1F8E4204AE88EBB6DA29966EA6A">
    <w:name w:val="AE09C1F8E4204AE88EBB6DA29966EA6A"/>
    <w:rsid w:val="00B16096"/>
  </w:style>
  <w:style w:type="paragraph" w:customStyle="1" w:styleId="CA55B6D434B341DF8F11C1F487B46F7D">
    <w:name w:val="CA55B6D434B341DF8F11C1F487B46F7D"/>
    <w:rsid w:val="00B16096"/>
  </w:style>
  <w:style w:type="paragraph" w:customStyle="1" w:styleId="D6F671FE7F7241DAA1A23F3D7C7B2AC5">
    <w:name w:val="D6F671FE7F7241DAA1A23F3D7C7B2AC5"/>
    <w:rsid w:val="00B16096"/>
  </w:style>
  <w:style w:type="paragraph" w:customStyle="1" w:styleId="83770B33A6EF4E91B45C1EBE0AE8A9723">
    <w:name w:val="83770B33A6EF4E91B45C1EBE0AE8A9723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2">
    <w:name w:val="7C43F8DA6F6748B38B9C332F5177C70E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2">
    <w:name w:val="B1595B2E39094F169B3297A5D950DDC0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1">
    <w:name w:val="9597488C595744F388FCCD6469167E66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E09C1F8E4204AE88EBB6DA29966EA6A1">
    <w:name w:val="AE09C1F8E4204AE88EBB6DA29966EA6A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A55B6D434B341DF8F11C1F487B46F7D1">
    <w:name w:val="CA55B6D434B341DF8F11C1F487B46F7D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6F671FE7F7241DAA1A23F3D7C7B2AC51">
    <w:name w:val="D6F671FE7F7241DAA1A23F3D7C7B2AC5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077417117BA450A86B807E44D9CAE55">
    <w:name w:val="9077417117BA450A86B807E44D9CAE55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E50AE2A68664E4387B5355CB6917B22">
    <w:name w:val="DE50AE2A68664E4387B5355CB6917B22"/>
    <w:rsid w:val="00B16096"/>
  </w:style>
  <w:style w:type="paragraph" w:customStyle="1" w:styleId="D89320D920454E6899B226955CCC0CA8">
    <w:name w:val="D89320D920454E6899B226955CCC0CA8"/>
    <w:rsid w:val="00B16096"/>
  </w:style>
  <w:style w:type="paragraph" w:customStyle="1" w:styleId="3A1CA3CC14054843804BFC0E0B19B939">
    <w:name w:val="3A1CA3CC14054843804BFC0E0B19B939"/>
    <w:rsid w:val="00B16096"/>
  </w:style>
  <w:style w:type="paragraph" w:customStyle="1" w:styleId="2E641F674C0E4CB78DE59C97A1651051">
    <w:name w:val="2E641F674C0E4CB78DE59C97A1651051"/>
    <w:rsid w:val="00B16096"/>
  </w:style>
  <w:style w:type="paragraph" w:customStyle="1" w:styleId="404199460EC64448B149367233BD8612">
    <w:name w:val="404199460EC64448B149367233BD8612"/>
    <w:rsid w:val="00B16096"/>
  </w:style>
  <w:style w:type="paragraph" w:customStyle="1" w:styleId="D86A2873B1A345549F86132F5E7BEA53">
    <w:name w:val="D86A2873B1A345549F86132F5E7BEA53"/>
    <w:rsid w:val="00B16096"/>
  </w:style>
  <w:style w:type="paragraph" w:customStyle="1" w:styleId="1628822294304E17B831773F255AB1F1">
    <w:name w:val="1628822294304E17B831773F255AB1F1"/>
    <w:rsid w:val="00B16096"/>
  </w:style>
  <w:style w:type="paragraph" w:customStyle="1" w:styleId="7861ADC9B2CE4BFC85C1F3FA0E52D8D9">
    <w:name w:val="7861ADC9B2CE4BFC85C1F3FA0E52D8D9"/>
    <w:rsid w:val="00B16096"/>
  </w:style>
  <w:style w:type="paragraph" w:customStyle="1" w:styleId="4C02461AF4BF48898A33A92AF1043838">
    <w:name w:val="4C02461AF4BF48898A33A92AF1043838"/>
    <w:rsid w:val="00B16096"/>
  </w:style>
  <w:style w:type="paragraph" w:customStyle="1" w:styleId="21893648015B4D169DB93F9FE54EBC72">
    <w:name w:val="21893648015B4D169DB93F9FE54EBC72"/>
    <w:rsid w:val="00B16096"/>
  </w:style>
  <w:style w:type="paragraph" w:customStyle="1" w:styleId="8032C54F372A472C898AA0DCFBEFF26B">
    <w:name w:val="8032C54F372A472C898AA0DCFBEFF26B"/>
    <w:rsid w:val="008E53DB"/>
  </w:style>
  <w:style w:type="paragraph" w:customStyle="1" w:styleId="B9A08731DFB04908918F26CC54B968EE">
    <w:name w:val="B9A08731DFB04908918F26CC54B968EE"/>
    <w:rsid w:val="008E53DB"/>
  </w:style>
  <w:style w:type="paragraph" w:customStyle="1" w:styleId="4F7500C706734E18B81CD6BA75477C72">
    <w:name w:val="4F7500C706734E18B81CD6BA75477C72"/>
    <w:rsid w:val="008E53DB"/>
  </w:style>
  <w:style w:type="paragraph" w:customStyle="1" w:styleId="89AF99448C814E6DA05AC54DCF2E199F">
    <w:name w:val="89AF99448C814E6DA05AC54DCF2E199F"/>
    <w:rsid w:val="008E53DB"/>
  </w:style>
  <w:style w:type="paragraph" w:customStyle="1" w:styleId="23611AC57A424BC09F343A9F416D03CD">
    <w:name w:val="23611AC57A424BC09F343A9F416D03CD"/>
    <w:rsid w:val="008E53DB"/>
  </w:style>
  <w:style w:type="paragraph" w:customStyle="1" w:styleId="DD7C4F89E1874FD7B048C9BDD5C25473">
    <w:name w:val="DD7C4F89E1874FD7B048C9BDD5C25473"/>
    <w:rsid w:val="008E53DB"/>
  </w:style>
  <w:style w:type="paragraph" w:customStyle="1" w:styleId="C6B957EA0E0F4E0B8708F2E345D5AC76">
    <w:name w:val="C6B957EA0E0F4E0B8708F2E345D5AC76"/>
    <w:rsid w:val="008E53DB"/>
  </w:style>
  <w:style w:type="paragraph" w:customStyle="1" w:styleId="676DCF08E24F41D49616449456750F99">
    <w:name w:val="676DCF08E24F41D49616449456750F99"/>
    <w:rsid w:val="008E53DB"/>
  </w:style>
  <w:style w:type="paragraph" w:customStyle="1" w:styleId="7389D2AFD7674A1DA8167CC672BF1844">
    <w:name w:val="7389D2AFD7674A1DA8167CC672BF1844"/>
    <w:rsid w:val="008E53DB"/>
  </w:style>
  <w:style w:type="paragraph" w:customStyle="1" w:styleId="90DE261DE9FE4307B0D89460C079F04D">
    <w:name w:val="90DE261DE9FE4307B0D89460C079F04D"/>
    <w:rsid w:val="008E53DB"/>
  </w:style>
  <w:style w:type="paragraph" w:customStyle="1" w:styleId="42E1DCF355F441368941A446A8E240E4">
    <w:name w:val="42E1DCF355F441368941A446A8E240E4"/>
    <w:rsid w:val="008E53DB"/>
  </w:style>
  <w:style w:type="paragraph" w:customStyle="1" w:styleId="318B437EAB2A4DFC94E1464467E65AAA">
    <w:name w:val="318B437EAB2A4DFC94E1464467E65AAA"/>
    <w:rsid w:val="008E53DB"/>
  </w:style>
  <w:style w:type="paragraph" w:customStyle="1" w:styleId="7C19EB2963154D34BCBBB3BD05EE3038">
    <w:name w:val="7C19EB2963154D34BCBBB3BD05EE3038"/>
    <w:rsid w:val="008E53DB"/>
  </w:style>
  <w:style w:type="paragraph" w:customStyle="1" w:styleId="E534F1B60E2546EA9EF16DAB5092AE7A">
    <w:name w:val="E534F1B60E2546EA9EF16DAB5092AE7A"/>
    <w:rsid w:val="008E53DB"/>
  </w:style>
  <w:style w:type="paragraph" w:customStyle="1" w:styleId="CB13D9A3925D45F4A80EEB14692896BF">
    <w:name w:val="CB13D9A3925D45F4A80EEB14692896BF"/>
    <w:rsid w:val="008E53DB"/>
  </w:style>
  <w:style w:type="paragraph" w:customStyle="1" w:styleId="0CA2DB4FD847425088185C6306632A94">
    <w:name w:val="0CA2DB4FD847425088185C6306632A94"/>
    <w:rsid w:val="008E53DB"/>
  </w:style>
  <w:style w:type="paragraph" w:customStyle="1" w:styleId="4E549BA1696E4EAF8108D82B8B214539">
    <w:name w:val="4E549BA1696E4EAF8108D82B8B214539"/>
    <w:rsid w:val="008E53DB"/>
  </w:style>
  <w:style w:type="paragraph" w:customStyle="1" w:styleId="67757397C305428D91FA324F66C133EF">
    <w:name w:val="67757397C305428D91FA324F66C133EF"/>
    <w:rsid w:val="008E53DB"/>
  </w:style>
  <w:style w:type="paragraph" w:customStyle="1" w:styleId="7F28FDEA2BCF4925BE813F2FB12EA234">
    <w:name w:val="7F28FDEA2BCF4925BE813F2FB12EA234"/>
    <w:rsid w:val="008E53DB"/>
  </w:style>
  <w:style w:type="paragraph" w:customStyle="1" w:styleId="659232AB83B14B6DAA155DF90DD60CBA">
    <w:name w:val="659232AB83B14B6DAA155DF90DD60CBA"/>
    <w:rsid w:val="008E53DB"/>
  </w:style>
  <w:style w:type="paragraph" w:customStyle="1" w:styleId="0E4C2D9F0EB94F789C7FD2C87F76C4BA">
    <w:name w:val="0E4C2D9F0EB94F789C7FD2C87F76C4BA"/>
    <w:rsid w:val="008E53DB"/>
  </w:style>
  <w:style w:type="paragraph" w:customStyle="1" w:styleId="40B87D90778C47AB8BFF58D381083C21">
    <w:name w:val="40B87D90778C47AB8BFF58D381083C21"/>
    <w:rsid w:val="008E53DB"/>
  </w:style>
  <w:style w:type="paragraph" w:customStyle="1" w:styleId="FB25601A4EBA417C993DD9EB90E326BB">
    <w:name w:val="FB25601A4EBA417C993DD9EB90E326BB"/>
    <w:rsid w:val="008E53DB"/>
  </w:style>
  <w:style w:type="paragraph" w:customStyle="1" w:styleId="CD668A438BDE444DB6E983C4B723C940">
    <w:name w:val="CD668A438BDE444DB6E983C4B723C940"/>
    <w:rsid w:val="008E53DB"/>
  </w:style>
  <w:style w:type="paragraph" w:customStyle="1" w:styleId="E4A1995451AB4400BEB18E1D0FDD457F">
    <w:name w:val="E4A1995451AB4400BEB18E1D0FDD457F"/>
    <w:rsid w:val="008E53DB"/>
  </w:style>
  <w:style w:type="paragraph" w:customStyle="1" w:styleId="20A5A59E0C2C4038BA2D629305CC00BF">
    <w:name w:val="20A5A59E0C2C4038BA2D629305CC00BF"/>
    <w:rsid w:val="008E53DB"/>
  </w:style>
  <w:style w:type="paragraph" w:customStyle="1" w:styleId="1FF5D81033F8454899615F6E8E5A380F">
    <w:name w:val="1FF5D81033F8454899615F6E8E5A380F"/>
    <w:rsid w:val="00185942"/>
  </w:style>
  <w:style w:type="paragraph" w:customStyle="1" w:styleId="9DE02E6612CD4F92B8247EAC0F3FCECC">
    <w:name w:val="9DE02E6612CD4F92B8247EAC0F3FCECC"/>
    <w:rsid w:val="00185942"/>
  </w:style>
  <w:style w:type="paragraph" w:customStyle="1" w:styleId="3D0F4840309D47949F747AF9F258474B">
    <w:name w:val="3D0F4840309D47949F747AF9F258474B"/>
    <w:rsid w:val="00185942"/>
  </w:style>
  <w:style w:type="paragraph" w:customStyle="1" w:styleId="364B5D99E6D748E79E364EFE3634E7BE">
    <w:name w:val="364B5D99E6D748E79E364EFE3634E7BE"/>
    <w:rsid w:val="00185942"/>
  </w:style>
  <w:style w:type="paragraph" w:customStyle="1" w:styleId="B8DBC064A50C45BE904E6326ECB5DB1E">
    <w:name w:val="B8DBC064A50C45BE904E6326ECB5DB1E"/>
    <w:rsid w:val="00185942"/>
  </w:style>
  <w:style w:type="paragraph" w:customStyle="1" w:styleId="5F9E857216A44599A8416DEAAB566CEE">
    <w:name w:val="5F9E857216A44599A8416DEAAB566CEE"/>
    <w:rsid w:val="00185942"/>
  </w:style>
  <w:style w:type="paragraph" w:customStyle="1" w:styleId="5195E0CDCC5F4FE9A8ECCCCC127D0B97">
    <w:name w:val="5195E0CDCC5F4FE9A8ECCCCC127D0B97"/>
    <w:rsid w:val="00185942"/>
  </w:style>
  <w:style w:type="paragraph" w:customStyle="1" w:styleId="E302CEA149B741CBA8964AA8088720FE">
    <w:name w:val="E302CEA149B741CBA8964AA8088720FE"/>
    <w:rsid w:val="00185942"/>
  </w:style>
  <w:style w:type="paragraph" w:customStyle="1" w:styleId="0DC955BFFC9A4EFC8B6A4A5BC7ACD320">
    <w:name w:val="0DC955BFFC9A4EFC8B6A4A5BC7ACD320"/>
    <w:rsid w:val="00185942"/>
  </w:style>
  <w:style w:type="paragraph" w:customStyle="1" w:styleId="14C2A832537341919E0C8A9159C72688">
    <w:name w:val="14C2A832537341919E0C8A9159C72688"/>
    <w:rsid w:val="00185942"/>
  </w:style>
  <w:style w:type="paragraph" w:customStyle="1" w:styleId="5817D75297AA46B1AA2E59AFE3ADA0CD">
    <w:name w:val="5817D75297AA46B1AA2E59AFE3ADA0CD"/>
    <w:rsid w:val="00185942"/>
  </w:style>
  <w:style w:type="paragraph" w:customStyle="1" w:styleId="96FB124715FA4BAD927C90778F2FBF84">
    <w:name w:val="96FB124715FA4BAD927C90778F2FBF84"/>
    <w:rsid w:val="00185942"/>
  </w:style>
  <w:style w:type="paragraph" w:customStyle="1" w:styleId="190BD883FA8F445B82CB2A99283DBBBB">
    <w:name w:val="190BD883FA8F445B82CB2A99283DBBBB"/>
    <w:rsid w:val="00185942"/>
  </w:style>
  <w:style w:type="paragraph" w:customStyle="1" w:styleId="2B823354AE324339B1AF654823000C6F">
    <w:name w:val="2B823354AE324339B1AF654823000C6F"/>
    <w:rsid w:val="00185942"/>
  </w:style>
  <w:style w:type="paragraph" w:customStyle="1" w:styleId="A34079EE8C0B4C9D8676678240A508B9">
    <w:name w:val="A34079EE8C0B4C9D8676678240A508B9"/>
    <w:rsid w:val="00185942"/>
  </w:style>
  <w:style w:type="paragraph" w:customStyle="1" w:styleId="F9517564F12D43CC8F67586AF5967606">
    <w:name w:val="F9517564F12D43CC8F67586AF5967606"/>
    <w:rsid w:val="00185942"/>
  </w:style>
  <w:style w:type="paragraph" w:customStyle="1" w:styleId="E94068C892A34D478393BC828150879B">
    <w:name w:val="E94068C892A34D478393BC828150879B"/>
    <w:rsid w:val="00185942"/>
  </w:style>
  <w:style w:type="paragraph" w:customStyle="1" w:styleId="EC91A8E10C58498A9E6CF97D1FE0C6B7">
    <w:name w:val="EC91A8E10C58498A9E6CF97D1FE0C6B7"/>
    <w:rsid w:val="00185942"/>
  </w:style>
  <w:style w:type="paragraph" w:customStyle="1" w:styleId="F6096DB98512444EAA43A0484378B926">
    <w:name w:val="F6096DB98512444EAA43A0484378B926"/>
    <w:rsid w:val="00185942"/>
  </w:style>
  <w:style w:type="paragraph" w:customStyle="1" w:styleId="1C0ADA83A1DD4E36A5867D8528CD52D1">
    <w:name w:val="1C0ADA83A1DD4E36A5867D8528CD52D1"/>
    <w:rsid w:val="00185942"/>
  </w:style>
  <w:style w:type="paragraph" w:customStyle="1" w:styleId="3220BD64E8504ABC8C75C9ABA81FE7BB">
    <w:name w:val="3220BD64E8504ABC8C75C9ABA81FE7BB"/>
    <w:rsid w:val="00185942"/>
  </w:style>
  <w:style w:type="paragraph" w:customStyle="1" w:styleId="ED591B58EF0F451C82F497C53084FB2E">
    <w:name w:val="ED591B58EF0F451C82F497C53084FB2E"/>
    <w:rsid w:val="00185942"/>
  </w:style>
  <w:style w:type="paragraph" w:customStyle="1" w:styleId="A22A7A0FD59547C9B146142EF9B63058">
    <w:name w:val="A22A7A0FD59547C9B146142EF9B63058"/>
    <w:rsid w:val="00185942"/>
  </w:style>
  <w:style w:type="paragraph" w:customStyle="1" w:styleId="D2843C6340A94F229E074F4299E28276">
    <w:name w:val="D2843C6340A94F229E074F4299E28276"/>
    <w:rsid w:val="00185942"/>
  </w:style>
  <w:style w:type="paragraph" w:customStyle="1" w:styleId="08C7E02985ED4468AFCED8B51F75399B">
    <w:name w:val="08C7E02985ED4468AFCED8B51F75399B"/>
    <w:rsid w:val="00185942"/>
  </w:style>
  <w:style w:type="paragraph" w:customStyle="1" w:styleId="628D0271CC894B2CB91B408F1B2275E6">
    <w:name w:val="628D0271CC894B2CB91B408F1B2275E6"/>
    <w:rsid w:val="00185942"/>
  </w:style>
  <w:style w:type="paragraph" w:customStyle="1" w:styleId="78021CDEFE0B4A499205D89744CC0713">
    <w:name w:val="78021CDEFE0B4A499205D89744CC0713"/>
    <w:rsid w:val="00185942"/>
  </w:style>
  <w:style w:type="paragraph" w:customStyle="1" w:styleId="0572842A444F447DAC4B0D8617945E0B">
    <w:name w:val="0572842A444F447DAC4B0D8617945E0B"/>
    <w:rsid w:val="00185942"/>
  </w:style>
  <w:style w:type="paragraph" w:customStyle="1" w:styleId="7875D91199E8430FB51F98D06B112B0B">
    <w:name w:val="7875D91199E8430FB51F98D06B112B0B"/>
    <w:rsid w:val="00185942"/>
  </w:style>
  <w:style w:type="paragraph" w:customStyle="1" w:styleId="AFF9BB3E842A4547B3B0A7674F8C797F">
    <w:name w:val="AFF9BB3E842A4547B3B0A7674F8C797F"/>
    <w:rsid w:val="00185942"/>
  </w:style>
  <w:style w:type="paragraph" w:customStyle="1" w:styleId="0DFD3957CFD144779468EB13A47F58FF">
    <w:name w:val="0DFD3957CFD144779468EB13A47F58FF"/>
    <w:rsid w:val="00185942"/>
  </w:style>
  <w:style w:type="paragraph" w:customStyle="1" w:styleId="AB319F3DF8CB4D0CB4003DF655195099">
    <w:name w:val="AB319F3DF8CB4D0CB4003DF655195099"/>
    <w:rsid w:val="00185942"/>
  </w:style>
  <w:style w:type="paragraph" w:customStyle="1" w:styleId="4DB5DFC5F2744587AFF008C34DD0DC68">
    <w:name w:val="4DB5DFC5F2744587AFF008C34DD0DC68"/>
    <w:rsid w:val="00185942"/>
  </w:style>
  <w:style w:type="paragraph" w:customStyle="1" w:styleId="B34BA309BD3040F9904C77BCF680F9EF">
    <w:name w:val="B34BA309BD3040F9904C77BCF680F9EF"/>
    <w:rsid w:val="00185942"/>
  </w:style>
  <w:style w:type="paragraph" w:customStyle="1" w:styleId="E7D32E384866436C82607AD62AEFEA63">
    <w:name w:val="E7D32E384866436C82607AD62AEFEA63"/>
    <w:rsid w:val="00185942"/>
  </w:style>
  <w:style w:type="paragraph" w:customStyle="1" w:styleId="C8CC44AC3756430B849F7145A5EED32A">
    <w:name w:val="C8CC44AC3756430B849F7145A5EED32A"/>
    <w:rsid w:val="00185942"/>
  </w:style>
  <w:style w:type="paragraph" w:customStyle="1" w:styleId="896596618B61430E8660DBA4FB84020A">
    <w:name w:val="896596618B61430E8660DBA4FB84020A"/>
    <w:rsid w:val="00185942"/>
  </w:style>
  <w:style w:type="paragraph" w:customStyle="1" w:styleId="91EED7F171CF48B686AF8D4B59842F26">
    <w:name w:val="91EED7F171CF48B686AF8D4B59842F26"/>
    <w:rsid w:val="00185942"/>
  </w:style>
  <w:style w:type="paragraph" w:customStyle="1" w:styleId="85B89543EE954F9899A5570D6C850CF2">
    <w:name w:val="85B89543EE954F9899A5570D6C850CF2"/>
    <w:rsid w:val="00185942"/>
  </w:style>
  <w:style w:type="paragraph" w:customStyle="1" w:styleId="40D3B0EAF601474797A79BD862013665">
    <w:name w:val="40D3B0EAF601474797A79BD862013665"/>
    <w:rsid w:val="00185942"/>
  </w:style>
  <w:style w:type="paragraph" w:customStyle="1" w:styleId="80B4189E09194BB2971249D81C7D2B62">
    <w:name w:val="80B4189E09194BB2971249D81C7D2B62"/>
    <w:rsid w:val="00185942"/>
  </w:style>
  <w:style w:type="paragraph" w:customStyle="1" w:styleId="4AB6B624E38F4E159ABE489AAF3C1D45">
    <w:name w:val="4AB6B624E38F4E159ABE489AAF3C1D45"/>
    <w:rsid w:val="00185942"/>
  </w:style>
  <w:style w:type="paragraph" w:customStyle="1" w:styleId="EFFB6298413B467FB4ED26639F0106A2">
    <w:name w:val="EFFB6298413B467FB4ED26639F0106A2"/>
    <w:rsid w:val="00185942"/>
  </w:style>
  <w:style w:type="paragraph" w:customStyle="1" w:styleId="27BE2CE2EFD44717A90F3820D73AC469">
    <w:name w:val="27BE2CE2EFD44717A90F3820D73AC469"/>
    <w:rsid w:val="00185942"/>
  </w:style>
  <w:style w:type="paragraph" w:customStyle="1" w:styleId="114DD1619F7E4C3A945EA97E91BDFA27">
    <w:name w:val="114DD1619F7E4C3A945EA97E91BDFA27"/>
    <w:rsid w:val="00185942"/>
  </w:style>
  <w:style w:type="paragraph" w:customStyle="1" w:styleId="39DA12D8E3C741C4A6872185D191EA7F">
    <w:name w:val="39DA12D8E3C741C4A6872185D191EA7F"/>
    <w:rsid w:val="00185942"/>
  </w:style>
  <w:style w:type="paragraph" w:customStyle="1" w:styleId="EAEBE86F2B604DEEAACB5D0F14332F0B">
    <w:name w:val="EAEBE86F2B604DEEAACB5D0F14332F0B"/>
    <w:rsid w:val="00185942"/>
  </w:style>
  <w:style w:type="paragraph" w:customStyle="1" w:styleId="0F5D5D37515342D29FF2224F67C44D94">
    <w:name w:val="0F5D5D37515342D29FF2224F67C44D94"/>
    <w:rsid w:val="00185942"/>
  </w:style>
  <w:style w:type="paragraph" w:customStyle="1" w:styleId="29B34FD0B06C4A559C62E35F4A2BE6AC">
    <w:name w:val="29B34FD0B06C4A559C62E35F4A2BE6AC"/>
    <w:rsid w:val="00185942"/>
  </w:style>
  <w:style w:type="paragraph" w:customStyle="1" w:styleId="5CCE0C96F8804CBD8FD1AF59F5AC791A">
    <w:name w:val="5CCE0C96F8804CBD8FD1AF59F5AC791A"/>
    <w:rsid w:val="00185942"/>
  </w:style>
  <w:style w:type="paragraph" w:customStyle="1" w:styleId="D81FFAC13C38484CAC6D33D6A3E469EE">
    <w:name w:val="D81FFAC13C38484CAC6D33D6A3E469EE"/>
    <w:rsid w:val="00185942"/>
  </w:style>
  <w:style w:type="paragraph" w:customStyle="1" w:styleId="4F079815AB9B418B84CDFDF78E64BC1A">
    <w:name w:val="4F079815AB9B418B84CDFDF78E64BC1A"/>
    <w:rsid w:val="00185942"/>
  </w:style>
  <w:style w:type="paragraph" w:customStyle="1" w:styleId="803A927A2C524CD2B61E42A25763B7AE">
    <w:name w:val="803A927A2C524CD2B61E42A25763B7AE"/>
    <w:rsid w:val="00185942"/>
  </w:style>
  <w:style w:type="paragraph" w:customStyle="1" w:styleId="48574C320ED545C0B5D22D1C184938AE">
    <w:name w:val="48574C320ED545C0B5D22D1C184938AE"/>
    <w:rsid w:val="00185942"/>
  </w:style>
  <w:style w:type="paragraph" w:customStyle="1" w:styleId="91947C314D744D838181E50D2D746ABA">
    <w:name w:val="91947C314D744D838181E50D2D746ABA"/>
    <w:rsid w:val="00185942"/>
  </w:style>
  <w:style w:type="paragraph" w:customStyle="1" w:styleId="C9092E31AF904E96B6269D9F7FC89DF7">
    <w:name w:val="C9092E31AF904E96B6269D9F7FC89DF7"/>
    <w:rsid w:val="00185942"/>
  </w:style>
  <w:style w:type="paragraph" w:customStyle="1" w:styleId="DC7522828B744F8C87F387373014A7BD">
    <w:name w:val="DC7522828B744F8C87F387373014A7BD"/>
    <w:rsid w:val="00185942"/>
  </w:style>
  <w:style w:type="paragraph" w:customStyle="1" w:styleId="43CCBF69A0674D0DBAD5F4F679FE4ED4">
    <w:name w:val="43CCBF69A0674D0DBAD5F4F679FE4ED4"/>
    <w:rsid w:val="00185942"/>
  </w:style>
  <w:style w:type="paragraph" w:customStyle="1" w:styleId="43EB7EFE1019448797230FA4C502C398">
    <w:name w:val="43EB7EFE1019448797230FA4C502C398"/>
    <w:rsid w:val="00185942"/>
  </w:style>
  <w:style w:type="paragraph" w:customStyle="1" w:styleId="D642A8397EC144FBB4609AA365830E7D">
    <w:name w:val="D642A8397EC144FBB4609AA365830E7D"/>
    <w:rsid w:val="00185942"/>
  </w:style>
  <w:style w:type="paragraph" w:customStyle="1" w:styleId="DC9E29040A134814A41AA1C74BD1202F">
    <w:name w:val="DC9E29040A134814A41AA1C74BD1202F"/>
    <w:rsid w:val="00185942"/>
  </w:style>
  <w:style w:type="paragraph" w:customStyle="1" w:styleId="206E20C37C484ED9B11CD6ABE132005F">
    <w:name w:val="206E20C37C484ED9B11CD6ABE132005F"/>
    <w:rsid w:val="00185942"/>
  </w:style>
  <w:style w:type="paragraph" w:customStyle="1" w:styleId="5B6A5840B3AD4115B8C834D10F71EEDB">
    <w:name w:val="5B6A5840B3AD4115B8C834D10F71EEDB"/>
    <w:rsid w:val="00185942"/>
  </w:style>
  <w:style w:type="paragraph" w:customStyle="1" w:styleId="A6497AFB873D4170A551A27597A41F01">
    <w:name w:val="A6497AFB873D4170A551A27597A41F01"/>
    <w:rsid w:val="00185942"/>
  </w:style>
  <w:style w:type="paragraph" w:customStyle="1" w:styleId="FFD7512873024B4B955E845E1B2D5ED0">
    <w:name w:val="FFD7512873024B4B955E845E1B2D5ED0"/>
    <w:rsid w:val="00185942"/>
  </w:style>
  <w:style w:type="paragraph" w:customStyle="1" w:styleId="8FD88437C6F940A8A983124B2D316D28">
    <w:name w:val="8FD88437C6F940A8A983124B2D316D28"/>
    <w:rsid w:val="00185942"/>
  </w:style>
  <w:style w:type="paragraph" w:customStyle="1" w:styleId="4D348213AA23418C9238861D2117D24E">
    <w:name w:val="4D348213AA23418C9238861D2117D24E"/>
    <w:rsid w:val="00185942"/>
  </w:style>
  <w:style w:type="paragraph" w:customStyle="1" w:styleId="7FD3E91907974F5C8AE56366FA93A60F">
    <w:name w:val="7FD3E91907974F5C8AE56366FA93A60F"/>
    <w:rsid w:val="00185942"/>
  </w:style>
  <w:style w:type="paragraph" w:customStyle="1" w:styleId="BA89E6531C834353B4FDCC9A914892BF">
    <w:name w:val="BA89E6531C834353B4FDCC9A914892BF"/>
    <w:rsid w:val="00185942"/>
  </w:style>
  <w:style w:type="paragraph" w:customStyle="1" w:styleId="31163DDDBBA049549BDA1D7674467C67">
    <w:name w:val="31163DDDBBA049549BDA1D7674467C67"/>
    <w:rsid w:val="00185942"/>
  </w:style>
  <w:style w:type="paragraph" w:customStyle="1" w:styleId="93C6AD709D6944AA8A726B688AFADECE">
    <w:name w:val="93C6AD709D6944AA8A726B688AFADECE"/>
    <w:rsid w:val="00185942"/>
  </w:style>
  <w:style w:type="paragraph" w:customStyle="1" w:styleId="19743BFF4D134973899FD8823D37237A">
    <w:name w:val="19743BFF4D134973899FD8823D37237A"/>
    <w:rsid w:val="00E259A1"/>
  </w:style>
  <w:style w:type="paragraph" w:customStyle="1" w:styleId="BE51C98A366747AAA8AD62806A11A253">
    <w:name w:val="BE51C98A366747AAA8AD62806A11A253"/>
    <w:rsid w:val="00E259A1"/>
  </w:style>
  <w:style w:type="paragraph" w:customStyle="1" w:styleId="8FCA4296C562487586323E4F639B3405">
    <w:name w:val="8FCA4296C562487586323E4F639B3405"/>
    <w:rsid w:val="00E259A1"/>
  </w:style>
  <w:style w:type="paragraph" w:customStyle="1" w:styleId="C75BFD71AFDE4208917297AB206F563F">
    <w:name w:val="C75BFD71AFDE4208917297AB206F563F"/>
    <w:rsid w:val="00E259A1"/>
  </w:style>
  <w:style w:type="paragraph" w:customStyle="1" w:styleId="1F3CE20E14B34E119ACDBE7F2DC3825E">
    <w:name w:val="1F3CE20E14B34E119ACDBE7F2DC3825E"/>
    <w:rsid w:val="00E259A1"/>
  </w:style>
  <w:style w:type="paragraph" w:customStyle="1" w:styleId="F93A03E5F49445459B31DD20527E3231">
    <w:name w:val="F93A03E5F49445459B31DD20527E3231"/>
    <w:rsid w:val="00E259A1"/>
  </w:style>
  <w:style w:type="paragraph" w:customStyle="1" w:styleId="1DFE045D5E264F0082F1838449783D0F">
    <w:name w:val="1DFE045D5E264F0082F1838449783D0F"/>
    <w:rsid w:val="000017F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2779641775ABF469A47446AB77934FB" ma:contentTypeVersion="0" ma:contentTypeDescription="Utwórz nowy dokument." ma:contentTypeScope="" ma:versionID="9ea581f9236778804ee92aeb47d8c56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86BE44-7DA5-4D0C-90C9-67242264A7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E0B1673-2C5A-43F3-A729-6F87449CDD5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63BFFE6-73C1-44D9-AFE5-ECAF15F7D16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DAE60F6-9768-4B5E-AD5D-16D6D27AA5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Szablon 2 - krótki raport.dotx</Template>
  <TotalTime>0</TotalTime>
  <Pages>1</Pages>
  <Words>198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Komisji Nadzoru Finansowego</Company>
  <LinksUpToDate>false</LinksUpToDate>
  <CharactersWithSpaces>1388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2</cp:revision>
  <dcterms:created xsi:type="dcterms:W3CDTF">2021-05-10T08:31:00Z</dcterms:created>
  <dcterms:modified xsi:type="dcterms:W3CDTF">2021-05-10T08:31:00Z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0x01010022779641775ABF469A47446AB77934FB</vt:lpwstr>
  </property>
</Properties>
</file>